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8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580"/>
      </w:tblGrid>
      <w:tr w:rsidR="00452DE9" w:rsidRPr="0033319E" w14:paraId="799240F0" w14:textId="77777777">
        <w:trPr>
          <w:jc w:val="center"/>
        </w:trPr>
        <w:tc>
          <w:tcPr>
            <w:tcW w:w="9580" w:type="dxa"/>
            <w:shd w:val="clear" w:color="auto" w:fill="F2F2F2" w:themeFill="background1" w:themeFillShade="F2"/>
            <w:vAlign w:val="center"/>
          </w:tcPr>
          <w:p w14:paraId="30F31C52" w14:textId="77777777" w:rsidR="00452DE9" w:rsidRPr="0033319E" w:rsidRDefault="00EB1325" w:rsidP="00D325A4">
            <w:pPr>
              <w:spacing w:line="276" w:lineRule="auto"/>
              <w:jc w:val="center"/>
              <w:rPr>
                <w:rFonts w:ascii="Arial" w:hAnsi="Arial" w:cs="Arial"/>
                <w:b/>
                <w:bCs/>
                <w:color w:val="000000" w:themeColor="text1"/>
              </w:rPr>
            </w:pPr>
            <w:r>
              <w:rPr>
                <w:rFonts w:ascii="Arial" w:hAnsi="Arial" w:cs="Arial"/>
                <w:b/>
                <w:bCs/>
                <w:color w:val="000000" w:themeColor="text1"/>
              </w:rPr>
              <w:t xml:space="preserve"> </w:t>
            </w:r>
            <w:r w:rsidR="00C6528F">
              <w:rPr>
                <w:rFonts w:ascii="Arial" w:hAnsi="Arial" w:cs="Arial"/>
                <w:b/>
                <w:bCs/>
                <w:color w:val="000000" w:themeColor="text1"/>
              </w:rPr>
              <w:t xml:space="preserve"> </w:t>
            </w:r>
            <w:r w:rsidR="00452DE9" w:rsidRPr="0033319E">
              <w:rPr>
                <w:rFonts w:ascii="Arial" w:hAnsi="Arial" w:cs="Arial"/>
                <w:b/>
                <w:bCs/>
                <w:color w:val="000000" w:themeColor="text1"/>
              </w:rPr>
              <w:t xml:space="preserve">UNDERWORLD: BEHIND THE SCENES </w:t>
            </w:r>
            <w:r w:rsidR="00452DE9">
              <w:rPr>
                <w:rFonts w:ascii="Arial" w:hAnsi="Arial" w:cs="Arial"/>
                <w:b/>
                <w:bCs/>
                <w:color w:val="000000" w:themeColor="text1"/>
              </w:rPr>
              <w:t>OF</w:t>
            </w:r>
            <w:r w:rsidR="00452DE9" w:rsidRPr="0033319E">
              <w:rPr>
                <w:rFonts w:ascii="Arial" w:hAnsi="Arial" w:cs="Arial"/>
                <w:b/>
                <w:bCs/>
                <w:color w:val="000000" w:themeColor="text1"/>
              </w:rPr>
              <w:t xml:space="preserve"> THE NCA</w:t>
            </w:r>
          </w:p>
        </w:tc>
      </w:tr>
      <w:tr w:rsidR="00452DE9" w:rsidRPr="0033319E" w14:paraId="6EB4DCB6" w14:textId="77777777">
        <w:trPr>
          <w:jc w:val="center"/>
        </w:trPr>
        <w:tc>
          <w:tcPr>
            <w:tcW w:w="9580" w:type="dxa"/>
            <w:tcBorders>
              <w:bottom w:val="double" w:sz="4" w:space="0" w:color="auto"/>
            </w:tcBorders>
            <w:shd w:val="clear" w:color="auto" w:fill="F2F2F2" w:themeFill="background1" w:themeFillShade="F2"/>
            <w:vAlign w:val="center"/>
          </w:tcPr>
          <w:p w14:paraId="7AD23E81" w14:textId="6356F444" w:rsidR="00452DE9" w:rsidRPr="0033319E" w:rsidRDefault="002216D1" w:rsidP="00D325A4">
            <w:pPr>
              <w:spacing w:line="276" w:lineRule="auto"/>
              <w:jc w:val="center"/>
              <w:rPr>
                <w:rFonts w:ascii="Arial" w:hAnsi="Arial" w:cs="Arial"/>
                <w:color w:val="000000" w:themeColor="text1"/>
              </w:rPr>
            </w:pPr>
            <w:r w:rsidRPr="002216D1">
              <w:rPr>
                <w:rFonts w:ascii="Arial" w:hAnsi="Arial" w:cs="Arial"/>
                <w:b/>
                <w:bCs/>
                <w:color w:val="000000" w:themeColor="text1"/>
              </w:rPr>
              <w:t xml:space="preserve">EPISODE </w:t>
            </w:r>
            <w:r w:rsidR="002115F0">
              <w:rPr>
                <w:rFonts w:ascii="Arial" w:hAnsi="Arial" w:cs="Arial"/>
                <w:b/>
                <w:bCs/>
                <w:color w:val="000000" w:themeColor="text1"/>
              </w:rPr>
              <w:t>7</w:t>
            </w:r>
            <w:r w:rsidR="002115F0" w:rsidRPr="002216D1">
              <w:rPr>
                <w:rFonts w:ascii="Arial" w:hAnsi="Arial" w:cs="Arial"/>
                <w:b/>
                <w:bCs/>
                <w:color w:val="000000" w:themeColor="text1"/>
              </w:rPr>
              <w:t xml:space="preserve"> </w:t>
            </w:r>
            <w:r w:rsidRPr="002216D1">
              <w:rPr>
                <w:rFonts w:ascii="Arial" w:hAnsi="Arial" w:cs="Arial"/>
                <w:b/>
                <w:bCs/>
                <w:color w:val="000000" w:themeColor="text1"/>
              </w:rPr>
              <w:t>- THE TRAVEL AGENT</w:t>
            </w:r>
          </w:p>
        </w:tc>
      </w:tr>
    </w:tbl>
    <w:p w14:paraId="24F02742" w14:textId="77777777" w:rsidR="00452DE9" w:rsidRDefault="00452DE9" w:rsidP="0075249C">
      <w:pPr>
        <w:spacing w:line="360" w:lineRule="auto"/>
        <w:rPr>
          <w:b/>
          <w:bCs/>
          <w:highlight w:val="yellow"/>
        </w:rPr>
      </w:pPr>
    </w:p>
    <w:p w14:paraId="2C1EDA95" w14:textId="568B050E" w:rsidR="002115F0" w:rsidRPr="002115F0" w:rsidRDefault="0075249C" w:rsidP="0075249C">
      <w:pPr>
        <w:spacing w:line="360" w:lineRule="auto"/>
      </w:pPr>
      <w:r w:rsidRPr="0075249C">
        <w:rPr>
          <w:b/>
          <w:bCs/>
          <w:highlight w:val="yellow"/>
        </w:rPr>
        <w:t>NARRATOR</w:t>
      </w:r>
      <w:r>
        <w:rPr>
          <w:b/>
          <w:bCs/>
        </w:rPr>
        <w:t xml:space="preserve"> </w:t>
      </w:r>
      <w:r>
        <w:rPr>
          <w:color w:val="666666"/>
        </w:rPr>
        <w:t>[00:00:0</w:t>
      </w:r>
      <w:r w:rsidR="00375E1B">
        <w:rPr>
          <w:color w:val="666666"/>
        </w:rPr>
        <w:t>0</w:t>
      </w:r>
      <w:r w:rsidR="002115F0">
        <w:rPr>
          <w:rStyle w:val="apple-converted-space"/>
          <w:rFonts w:ascii="Calibri" w:hAnsi="Calibri" w:cs="Calibri"/>
          <w:color w:val="0E101A"/>
          <w:sz w:val="22"/>
          <w:szCs w:val="22"/>
        </w:rPr>
        <w:t> </w:t>
      </w:r>
      <w:r w:rsidR="002115F0" w:rsidRPr="00D325A4">
        <w:rPr>
          <w:color w:val="0E101A"/>
        </w:rPr>
        <w:t xml:space="preserve">I’m David </w:t>
      </w:r>
      <w:proofErr w:type="spellStart"/>
      <w:r w:rsidR="002115F0" w:rsidRPr="00D325A4">
        <w:rPr>
          <w:color w:val="0E101A"/>
        </w:rPr>
        <w:t>Prever</w:t>
      </w:r>
      <w:proofErr w:type="spellEnd"/>
      <w:r w:rsidR="002115F0" w:rsidRPr="00D325A4">
        <w:rPr>
          <w:color w:val="0E101A"/>
        </w:rPr>
        <w:t>, the producer of Underworld</w:t>
      </w:r>
      <w:r w:rsidR="00D325A4">
        <w:rPr>
          <w:color w:val="0E101A"/>
        </w:rPr>
        <w:t>:</w:t>
      </w:r>
      <w:r w:rsidR="002115F0" w:rsidRPr="00D325A4">
        <w:rPr>
          <w:color w:val="0E101A"/>
        </w:rPr>
        <w:t xml:space="preserve"> Behind the Scenes of the NCA. Throughout this series, I was</w:t>
      </w:r>
      <w:r w:rsidR="00FE151B">
        <w:rPr>
          <w:color w:val="0E101A"/>
        </w:rPr>
        <w:t xml:space="preserve"> </w:t>
      </w:r>
      <w:r w:rsidR="002115F0" w:rsidRPr="00D325A4">
        <w:rPr>
          <w:color w:val="0E101A"/>
        </w:rPr>
        <w:t>fascinated to meet over 70 NCA officers, global partners, and specialists - hearing about the</w:t>
      </w:r>
      <w:r w:rsidR="00530E09">
        <w:rPr>
          <w:noProof/>
          <w:color w:val="0E101A"/>
          <w:lang w:val="en-GB" w:eastAsia="en-GB" w:bidi="ar-SA"/>
        </w:rPr>
        <mc:AlternateContent>
          <mc:Choice Requires="wps">
            <w:drawing>
              <wp:anchor distT="0" distB="0" distL="114300" distR="114300" simplePos="0" relativeHeight="251660288" behindDoc="0" locked="0" layoutInCell="1" allowOverlap="1" wp14:anchorId="37265F38" wp14:editId="561FBC9C">
                <wp:simplePos x="0" y="0"/>
                <wp:positionH relativeFrom="column">
                  <wp:posOffset>-593090</wp:posOffset>
                </wp:positionH>
                <wp:positionV relativeFrom="paragraph">
                  <wp:posOffset>-1799590</wp:posOffset>
                </wp:positionV>
                <wp:extent cx="254000" cy="25400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254000" cy="254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EB422E" w14:textId="77777777" w:rsidR="00530E09" w:rsidRDefault="00530E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265F38" id="_x0000_t202" coordsize="21600,21600" o:spt="202" path="m,l,21600r21600,l21600,xe">
                <v:stroke joinstyle="miter"/>
                <v:path gradientshapeok="t" o:connecttype="rect"/>
              </v:shapetype>
              <v:shape id="Text Box 8" o:spid="_x0000_s1026" type="#_x0000_t202" style="position:absolute;margin-left:-46.7pt;margin-top:-141.7pt;width:20pt;height:2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" filled="f" strokeweight=".5pt">
                <v:textbox>
                  <w:txbxContent>
                    <w:p w14:paraId="1AEB422E" w14:textId="77777777" w:rsidR="00530E09" w:rsidRDefault="00530E09"/>
                  </w:txbxContent>
                </v:textbox>
              </v:shape>
            </w:pict>
          </mc:Fallback>
        </mc:AlternateContent>
      </w:r>
      <w:r w:rsidR="00530E09">
        <w:rPr>
          <w:noProof/>
          <w:color w:val="0E101A"/>
          <w:lang w:val="en-GB" w:eastAsia="en-GB" w:bidi="ar-SA"/>
        </w:rPr>
        <mc:AlternateContent>
          <mc:Choice Requires="wps">
            <w:drawing>
              <wp:anchor distT="0" distB="0" distL="114300" distR="114300" simplePos="0" relativeHeight="251659264" behindDoc="0" locked="0" layoutInCell="1" allowOverlap="1" wp14:anchorId="1A93A1A3" wp14:editId="2CACB272">
                <wp:simplePos x="0" y="0"/>
                <wp:positionH relativeFrom="column">
                  <wp:posOffset>-593090</wp:posOffset>
                </wp:positionH>
                <wp:positionV relativeFrom="paragraph">
                  <wp:posOffset>-1799590</wp:posOffset>
                </wp:positionV>
                <wp:extent cx="254000" cy="254000"/>
                <wp:effectExtent l="0" t="0" r="12700" b="12700"/>
                <wp:wrapNone/>
                <wp:docPr id="7" name="Text Box 7"/>
                <wp:cNvGraphicFramePr/>
                <a:graphic xmlns:a="http://schemas.openxmlformats.org/drawingml/2006/main">
                  <a:graphicData uri="http://schemas.microsoft.com/office/word/2010/wordprocessingShape">
                    <wps:wsp>
                      <wps:cNvSpPr txBox="1"/>
                      <wps:spPr>
                        <a:xfrm>
                          <a:off x="0" y="0"/>
                          <a:ext cx="254000" cy="254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18ABBE" w14:textId="77777777" w:rsidR="00530E09" w:rsidRDefault="00530E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3A1A3" id="Text Box 7" o:spid="_x0000_s1027" type="#_x0000_t202" style="position:absolute;margin-left:-46.7pt;margin-top:-141.7pt;width:20pt;height:2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" filled="f" strokeweight=".5pt">
                <v:textbox>
                  <w:txbxContent>
                    <w:p w14:paraId="6D18ABBE" w14:textId="77777777" w:rsidR="00530E09" w:rsidRDefault="00530E09"/>
                  </w:txbxContent>
                </v:textbox>
              </v:shape>
            </w:pict>
          </mc:Fallback>
        </mc:AlternateContent>
      </w:r>
      <w:r w:rsidR="002115F0" w:rsidRPr="00D325A4">
        <w:rPr>
          <w:color w:val="0E101A"/>
        </w:rPr>
        <w:t xml:space="preserve"> incredible work bringing dangerous criminals to justice over the last decade.</w:t>
      </w:r>
    </w:p>
    <w:p w14:paraId="164A8929" w14:textId="77777777" w:rsidR="00FD31EB" w:rsidRDefault="00FD31EB" w:rsidP="0075249C">
      <w:pPr>
        <w:spacing w:line="360" w:lineRule="auto"/>
      </w:pPr>
    </w:p>
    <w:p w14:paraId="447CA038" w14:textId="77777777" w:rsidR="00FD31EB" w:rsidRDefault="0075249C" w:rsidP="0075249C">
      <w:pPr>
        <w:spacing w:line="360" w:lineRule="auto"/>
      </w:pPr>
      <w:r w:rsidRPr="0075249C">
        <w:rPr>
          <w:b/>
          <w:bCs/>
          <w:highlight w:val="green"/>
        </w:rPr>
        <w:t>ROB GOLDRING</w:t>
      </w:r>
      <w:r>
        <w:rPr>
          <w:b/>
          <w:bCs/>
        </w:rPr>
        <w:t xml:space="preserve"> </w:t>
      </w:r>
      <w:r>
        <w:rPr>
          <w:color w:val="666666"/>
        </w:rPr>
        <w:t>[00:00:</w:t>
      </w:r>
      <w:r w:rsidR="00FE151B">
        <w:rPr>
          <w:color w:val="666666"/>
        </w:rPr>
        <w:t>24</w:t>
      </w:r>
      <w:r>
        <w:rPr>
          <w:color w:val="666666"/>
        </w:rPr>
        <w:t xml:space="preserve">] </w:t>
      </w:r>
      <w:r>
        <w:t xml:space="preserve">He was a very committed, very active people trafficker. I </w:t>
      </w:r>
      <w:r w:rsidR="00375E1B">
        <w:t xml:space="preserve">dread </w:t>
      </w:r>
      <w:r>
        <w:t xml:space="preserve">to think how many people he trafficked. It must have been in the thousands before he was </w:t>
      </w:r>
      <w:proofErr w:type="gramStart"/>
      <w:r>
        <w:t>actually caught</w:t>
      </w:r>
      <w:proofErr w:type="gramEnd"/>
      <w:r>
        <w:t xml:space="preserve">. </w:t>
      </w:r>
    </w:p>
    <w:p w14:paraId="7C1B5244" w14:textId="77777777" w:rsidR="00FD31EB" w:rsidRDefault="00FD31EB" w:rsidP="0075249C">
      <w:pPr>
        <w:spacing w:line="360" w:lineRule="auto"/>
      </w:pPr>
    </w:p>
    <w:p w14:paraId="3F2FF74F" w14:textId="77777777" w:rsidR="00FD31EB" w:rsidRDefault="0075249C" w:rsidP="0075249C">
      <w:pPr>
        <w:spacing w:line="360" w:lineRule="auto"/>
      </w:pPr>
      <w:r w:rsidRPr="0075249C">
        <w:rPr>
          <w:b/>
          <w:bCs/>
          <w:highlight w:val="cyan"/>
        </w:rPr>
        <w:t>CHRIS HILL</w:t>
      </w:r>
      <w:r>
        <w:rPr>
          <w:b/>
          <w:bCs/>
        </w:rPr>
        <w:t xml:space="preserve"> </w:t>
      </w:r>
      <w:r>
        <w:rPr>
          <w:color w:val="666666"/>
        </w:rPr>
        <w:t>[00:00:</w:t>
      </w:r>
      <w:r w:rsidR="00FE151B">
        <w:rPr>
          <w:color w:val="666666"/>
        </w:rPr>
        <w:t>34</w:t>
      </w:r>
      <w:r>
        <w:rPr>
          <w:color w:val="666666"/>
        </w:rPr>
        <w:t xml:space="preserve">] </w:t>
      </w:r>
      <w:r>
        <w:t xml:space="preserve">Criminals are quite </w:t>
      </w:r>
      <w:proofErr w:type="gramStart"/>
      <w:r>
        <w:t>resourceful</w:t>
      </w:r>
      <w:r w:rsidR="00375E1B">
        <w:t>,</w:t>
      </w:r>
      <w:proofErr w:type="gramEnd"/>
      <w:r w:rsidR="00375E1B">
        <w:t xml:space="preserve"> </w:t>
      </w:r>
      <w:r>
        <w:t xml:space="preserve">they'll exploit the marketplace. There is a market to bring people in. Absolutely. But he was </w:t>
      </w:r>
      <w:proofErr w:type="spellStart"/>
      <w:r>
        <w:t>maximising</w:t>
      </w:r>
      <w:proofErr w:type="spellEnd"/>
      <w:r>
        <w:t xml:space="preserve"> his opportunities. So not only was he bringing them in, </w:t>
      </w:r>
      <w:proofErr w:type="gramStart"/>
      <w:r>
        <w:t>he was</w:t>
      </w:r>
      <w:proofErr w:type="gramEnd"/>
      <w:r>
        <w:t xml:space="preserve"> taking them out as well. </w:t>
      </w:r>
    </w:p>
    <w:p w14:paraId="2E2F6E3D" w14:textId="77777777" w:rsidR="00FD31EB" w:rsidRDefault="00FD31EB" w:rsidP="0075249C">
      <w:pPr>
        <w:spacing w:line="360" w:lineRule="auto"/>
      </w:pPr>
    </w:p>
    <w:p w14:paraId="6CA4DA26" w14:textId="0909DB03" w:rsidR="00FD31EB" w:rsidRDefault="0075249C" w:rsidP="0075249C">
      <w:pPr>
        <w:spacing w:line="360" w:lineRule="auto"/>
      </w:pPr>
      <w:r w:rsidRPr="0075249C">
        <w:rPr>
          <w:b/>
          <w:bCs/>
          <w:highlight w:val="magenta"/>
        </w:rPr>
        <w:t>SIMON HENSON</w:t>
      </w:r>
      <w:r>
        <w:rPr>
          <w:b/>
          <w:bCs/>
        </w:rPr>
        <w:t xml:space="preserve"> </w:t>
      </w:r>
      <w:r>
        <w:rPr>
          <w:color w:val="666666"/>
        </w:rPr>
        <w:t>[00:00:</w:t>
      </w:r>
      <w:r w:rsidR="00FE151B">
        <w:rPr>
          <w:color w:val="666666"/>
        </w:rPr>
        <w:t>49</w:t>
      </w:r>
      <w:r>
        <w:rPr>
          <w:color w:val="666666"/>
        </w:rPr>
        <w:t xml:space="preserve">] </w:t>
      </w:r>
      <w:r>
        <w:t>It was almost like he had a secretary. Three migrants from Greece</w:t>
      </w:r>
      <w:r w:rsidR="00D325A4">
        <w:t>. P</w:t>
      </w:r>
      <w:r>
        <w:t xml:space="preserve">ay more. It's urgent. Call them back. </w:t>
      </w:r>
    </w:p>
    <w:p w14:paraId="0B51C24B" w14:textId="77777777" w:rsidR="00FD31EB" w:rsidRDefault="00FD31EB" w:rsidP="0075249C">
      <w:pPr>
        <w:spacing w:line="360" w:lineRule="auto"/>
      </w:pPr>
    </w:p>
    <w:p w14:paraId="5A976CAB" w14:textId="5A23C380" w:rsidR="00FD31EB" w:rsidRDefault="0075249C" w:rsidP="0075249C">
      <w:pPr>
        <w:spacing w:line="360" w:lineRule="auto"/>
      </w:pPr>
      <w:r w:rsidRPr="0075249C">
        <w:rPr>
          <w:b/>
          <w:bCs/>
          <w:highlight w:val="cyan"/>
        </w:rPr>
        <w:t>CHRIS HILL</w:t>
      </w:r>
      <w:r>
        <w:rPr>
          <w:b/>
          <w:bCs/>
        </w:rPr>
        <w:t xml:space="preserve"> </w:t>
      </w:r>
      <w:r>
        <w:rPr>
          <w:color w:val="666666"/>
        </w:rPr>
        <w:t>[00:00:</w:t>
      </w:r>
      <w:r w:rsidR="00FE151B">
        <w:rPr>
          <w:color w:val="666666"/>
        </w:rPr>
        <w:t>55</w:t>
      </w:r>
      <w:r>
        <w:rPr>
          <w:color w:val="666666"/>
        </w:rPr>
        <w:t xml:space="preserve">] </w:t>
      </w:r>
      <w:r>
        <w:t xml:space="preserve">He used </w:t>
      </w:r>
      <w:proofErr w:type="gramStart"/>
      <w:r>
        <w:t>during the course of</w:t>
      </w:r>
      <w:proofErr w:type="gramEnd"/>
      <w:r>
        <w:t xml:space="preserve"> the investigation and some of the historic stuff that we were able to identify. He</w:t>
      </w:r>
      <w:r w:rsidR="00375E1B">
        <w:t>...</w:t>
      </w:r>
      <w:r>
        <w:t xml:space="preserve"> he ran about 20 mobile phones</w:t>
      </w:r>
      <w:r w:rsidR="00D325A4">
        <w:t>,</w:t>
      </w:r>
      <w:r>
        <w:t xml:space="preserve"> </w:t>
      </w:r>
      <w:proofErr w:type="gramStart"/>
      <w:r>
        <w:t>in excess of</w:t>
      </w:r>
      <w:proofErr w:type="gramEnd"/>
      <w:r>
        <w:t xml:space="preserve"> 20 mobile phones. </w:t>
      </w:r>
    </w:p>
    <w:p w14:paraId="7E30C983" w14:textId="77777777" w:rsidR="00FD31EB" w:rsidRDefault="00FD31EB" w:rsidP="0075249C">
      <w:pPr>
        <w:spacing w:line="360" w:lineRule="auto"/>
      </w:pPr>
    </w:p>
    <w:p w14:paraId="30AFAE49" w14:textId="4A3E3022" w:rsidR="00FD31EB" w:rsidRDefault="0075249C" w:rsidP="0075249C">
      <w:pPr>
        <w:spacing w:line="360" w:lineRule="auto"/>
      </w:pPr>
      <w:r w:rsidRPr="0075249C">
        <w:rPr>
          <w:b/>
          <w:bCs/>
          <w:highlight w:val="green"/>
        </w:rPr>
        <w:t>ROB GOLDRING</w:t>
      </w:r>
      <w:r>
        <w:rPr>
          <w:b/>
          <w:bCs/>
        </w:rPr>
        <w:t xml:space="preserve"> </w:t>
      </w:r>
      <w:r>
        <w:rPr>
          <w:color w:val="666666"/>
        </w:rPr>
        <w:t>[00:</w:t>
      </w:r>
      <w:r w:rsidR="00FE151B">
        <w:rPr>
          <w:color w:val="666666"/>
        </w:rPr>
        <w:t>01</w:t>
      </w:r>
      <w:r>
        <w:rPr>
          <w:color w:val="666666"/>
        </w:rPr>
        <w:t>:</w:t>
      </w:r>
      <w:r w:rsidR="00FE151B">
        <w:rPr>
          <w:color w:val="666666"/>
        </w:rPr>
        <w:t>05</w:t>
      </w:r>
      <w:r>
        <w:rPr>
          <w:color w:val="666666"/>
        </w:rPr>
        <w:t xml:space="preserve">] </w:t>
      </w:r>
      <w:r>
        <w:t xml:space="preserve">January 2017, </w:t>
      </w:r>
      <w:proofErr w:type="spellStart"/>
      <w:r w:rsidR="001D00AB">
        <w:t>Mokter</w:t>
      </w:r>
      <w:proofErr w:type="spellEnd"/>
      <w:r w:rsidR="001D00AB">
        <w:t xml:space="preserve"> </w:t>
      </w:r>
      <w:r w:rsidR="004340E9">
        <w:t xml:space="preserve">Hossain </w:t>
      </w:r>
      <w:r>
        <w:t xml:space="preserve">was living in rented accommodation and him and his wife </w:t>
      </w:r>
      <w:r w:rsidR="00D325A4">
        <w:t xml:space="preserve">were </w:t>
      </w:r>
      <w:r>
        <w:t xml:space="preserve">both unemployed and no means of legitimate income. </w:t>
      </w:r>
      <w:r w:rsidR="00375E1B">
        <w:t>You wind the clock</w:t>
      </w:r>
      <w:r>
        <w:t xml:space="preserve"> forward, four years to when he was arrested. He had a property portfolio worth about </w:t>
      </w:r>
      <w:r w:rsidR="00375E1B">
        <w:t xml:space="preserve">a million pounds. </w:t>
      </w:r>
      <w:r>
        <w:t xml:space="preserve"> </w:t>
      </w:r>
    </w:p>
    <w:p w14:paraId="5EBDFE8F" w14:textId="77777777" w:rsidR="00FD31EB" w:rsidRDefault="00FD31EB" w:rsidP="0075249C">
      <w:pPr>
        <w:spacing w:line="360" w:lineRule="auto"/>
      </w:pPr>
    </w:p>
    <w:p w14:paraId="39DB9E33" w14:textId="4438342A" w:rsidR="00FD31EB" w:rsidRDefault="0075249C" w:rsidP="0075249C">
      <w:pPr>
        <w:spacing w:line="360" w:lineRule="auto"/>
      </w:pPr>
      <w:r w:rsidRPr="0075249C">
        <w:rPr>
          <w:b/>
          <w:bCs/>
          <w:highlight w:val="magenta"/>
        </w:rPr>
        <w:t>SIMON HENSON</w:t>
      </w:r>
      <w:r>
        <w:rPr>
          <w:b/>
          <w:bCs/>
        </w:rPr>
        <w:t xml:space="preserve"> </w:t>
      </w:r>
      <w:r>
        <w:rPr>
          <w:color w:val="666666"/>
        </w:rPr>
        <w:t>[00:01:</w:t>
      </w:r>
      <w:r w:rsidR="00FE151B">
        <w:rPr>
          <w:color w:val="666666"/>
        </w:rPr>
        <w:t>22</w:t>
      </w:r>
      <w:r>
        <w:rPr>
          <w:color w:val="666666"/>
        </w:rPr>
        <w:t xml:space="preserve">] </w:t>
      </w:r>
      <w:r>
        <w:t xml:space="preserve">I remember getting about four in the morning. So </w:t>
      </w:r>
      <w:proofErr w:type="spellStart"/>
      <w:r w:rsidR="001F2AD6">
        <w:t>Mokter</w:t>
      </w:r>
      <w:proofErr w:type="spellEnd"/>
      <w:r w:rsidR="001F2AD6">
        <w:t>,</w:t>
      </w:r>
      <w:r>
        <w:t xml:space="preserve"> a creature of habit</w:t>
      </w:r>
      <w:r w:rsidR="00D325A4">
        <w:t>,</w:t>
      </w:r>
      <w:r>
        <w:t xml:space="preserve"> left</w:t>
      </w:r>
      <w:r w:rsidR="00D325A4">
        <w:t xml:space="preserve"> h</w:t>
      </w:r>
      <w:r>
        <w:t>is house</w:t>
      </w:r>
      <w:r w:rsidR="00D325A4">
        <w:t>,</w:t>
      </w:r>
      <w:r>
        <w:t xml:space="preserve"> would wait at the traffic lights and </w:t>
      </w:r>
      <w:r w:rsidR="00D325A4">
        <w:t xml:space="preserve">we </w:t>
      </w:r>
      <w:r>
        <w:t>put a hard stop in. There was seven or eight of us</w:t>
      </w:r>
      <w:r w:rsidR="00375E1B">
        <w:t>,</w:t>
      </w:r>
      <w:r>
        <w:t xml:space="preserve"> simultaneous arrests</w:t>
      </w:r>
      <w:r w:rsidR="00375E1B">
        <w:t>,</w:t>
      </w:r>
      <w:r>
        <w:t xml:space="preserve"> </w:t>
      </w:r>
      <w:r w:rsidR="00375E1B">
        <w:t xml:space="preserve">at </w:t>
      </w:r>
      <w:proofErr w:type="gramStart"/>
      <w:r w:rsidR="00375E1B">
        <w:t xml:space="preserve">least </w:t>
      </w:r>
      <w:r>
        <w:t xml:space="preserve"> 250</w:t>
      </w:r>
      <w:proofErr w:type="gramEnd"/>
      <w:r>
        <w:t xml:space="preserve"> officers that </w:t>
      </w:r>
      <w:r w:rsidR="00D325A4">
        <w:t xml:space="preserve">we </w:t>
      </w:r>
      <w:r>
        <w:t xml:space="preserve">were using </w:t>
      </w:r>
      <w:r w:rsidR="00375E1B">
        <w:t>or however many it was.</w:t>
      </w:r>
    </w:p>
    <w:p w14:paraId="3950D3BC" w14:textId="77777777" w:rsidR="00FD31EB" w:rsidRDefault="00FD31EB" w:rsidP="0075249C">
      <w:pPr>
        <w:spacing w:line="360" w:lineRule="auto"/>
      </w:pPr>
    </w:p>
    <w:p w14:paraId="6CD79887" w14:textId="3B361935" w:rsidR="00FD31EB" w:rsidRDefault="00452DE9" w:rsidP="0075249C">
      <w:pPr>
        <w:spacing w:line="360" w:lineRule="auto"/>
      </w:pPr>
      <w:r w:rsidRPr="00452DE9">
        <w:rPr>
          <w:b/>
          <w:bCs/>
          <w:highlight w:val="lightGray"/>
        </w:rPr>
        <w:lastRenderedPageBreak/>
        <w:t>UNKNOWN ARRESTING OFFICER</w:t>
      </w:r>
      <w:r>
        <w:rPr>
          <w:b/>
          <w:bCs/>
        </w:rPr>
        <w:t xml:space="preserve"> </w:t>
      </w:r>
      <w:r>
        <w:rPr>
          <w:color w:val="666666"/>
        </w:rPr>
        <w:t>[00:01:</w:t>
      </w:r>
      <w:r w:rsidR="00FE151B">
        <w:rPr>
          <w:color w:val="666666"/>
        </w:rPr>
        <w:t>34</w:t>
      </w:r>
      <w:r>
        <w:rPr>
          <w:color w:val="666666"/>
        </w:rPr>
        <w:t xml:space="preserve">] </w:t>
      </w:r>
      <w:r>
        <w:t xml:space="preserve">We </w:t>
      </w:r>
      <w:r w:rsidR="00375E1B">
        <w:t>are</w:t>
      </w:r>
      <w:r>
        <w:t xml:space="preserve"> arres</w:t>
      </w:r>
      <w:r w:rsidR="00375E1B">
        <w:t>ting</w:t>
      </w:r>
      <w:r>
        <w:t xml:space="preserve"> today, as you've been identified through surveillance and analysis of telecommunications data, as one of </w:t>
      </w:r>
      <w:proofErr w:type="gramStart"/>
      <w:r>
        <w:t>a number of</w:t>
      </w:r>
      <w:proofErr w:type="gramEnd"/>
      <w:r>
        <w:t xml:space="preserve"> individuals to facilitate illegal migration both in and out of the United Kingdom. </w:t>
      </w:r>
    </w:p>
    <w:p w14:paraId="26036CF4" w14:textId="77777777" w:rsidR="00FD31EB" w:rsidRDefault="00FD31EB" w:rsidP="0075249C">
      <w:pPr>
        <w:spacing w:line="360" w:lineRule="auto"/>
      </w:pPr>
    </w:p>
    <w:p w14:paraId="6C77947F" w14:textId="77777777" w:rsidR="002115F0" w:rsidRPr="00D325A4" w:rsidRDefault="00452DE9" w:rsidP="00677CA1">
      <w:pPr>
        <w:spacing w:line="360" w:lineRule="auto"/>
        <w:rPr>
          <w:color w:val="666666"/>
        </w:rPr>
      </w:pPr>
      <w:r w:rsidRPr="00452DE9">
        <w:rPr>
          <w:b/>
          <w:bCs/>
          <w:highlight w:val="yellow"/>
        </w:rPr>
        <w:t>NARRATOR</w:t>
      </w:r>
      <w:r>
        <w:rPr>
          <w:b/>
          <w:bCs/>
        </w:rPr>
        <w:t xml:space="preserve"> </w:t>
      </w:r>
      <w:r>
        <w:rPr>
          <w:color w:val="666666"/>
        </w:rPr>
        <w:t>[00:01:</w:t>
      </w:r>
      <w:r w:rsidR="000C2E26">
        <w:rPr>
          <w:color w:val="666666"/>
        </w:rPr>
        <w:t>48</w:t>
      </w:r>
      <w:r>
        <w:rPr>
          <w:color w:val="666666"/>
        </w:rPr>
        <w:t xml:space="preserve">] </w:t>
      </w:r>
      <w:r w:rsidR="002115F0" w:rsidRPr="00D325A4">
        <w:t>In this episode, you'll hear how the NCA targeted a prolific network of people smugglers operating out of East London. The gang were responsible for secretly transporting hundreds of people across the UK’s borders in the back of lorries. </w:t>
      </w:r>
    </w:p>
    <w:p w14:paraId="4288AD65" w14:textId="77777777" w:rsidR="002115F0" w:rsidRPr="00D325A4" w:rsidRDefault="002115F0" w:rsidP="00D325A4">
      <w:pPr>
        <w:spacing w:line="360" w:lineRule="auto"/>
        <w:rPr>
          <w:color w:val="212121"/>
          <w:lang w:val="en-GB" w:eastAsia="en-GB" w:bidi="ar-SA"/>
        </w:rPr>
      </w:pPr>
      <w:r w:rsidRPr="00D325A4">
        <w:rPr>
          <w:color w:val="212121"/>
          <w:lang w:val="en-GB" w:eastAsia="en-GB" w:bidi="ar-SA"/>
        </w:rPr>
        <w:t> </w:t>
      </w:r>
    </w:p>
    <w:p w14:paraId="1070CCB1" w14:textId="77777777" w:rsidR="002115F0" w:rsidRPr="00D325A4" w:rsidRDefault="002115F0" w:rsidP="00D325A4">
      <w:pPr>
        <w:spacing w:line="360" w:lineRule="auto"/>
        <w:rPr>
          <w:color w:val="212121"/>
          <w:lang w:val="en-GB" w:eastAsia="en-GB" w:bidi="ar-SA"/>
        </w:rPr>
      </w:pPr>
      <w:r w:rsidRPr="00D325A4">
        <w:rPr>
          <w:color w:val="212121"/>
          <w:lang w:val="en-GB" w:eastAsia="en-GB" w:bidi="ar-SA"/>
        </w:rPr>
        <w:t>But they were people smugglers with a difference. Not only were they bringing people into the UK, but – for payment – they would also move people out. And some of those were fugitives - wanted for serious crimes such as child abuse and murder</w:t>
      </w:r>
      <w:r w:rsidR="000C2E26">
        <w:rPr>
          <w:color w:val="212121"/>
          <w:lang w:val="en-GB" w:eastAsia="en-GB" w:bidi="ar-SA"/>
        </w:rPr>
        <w:t xml:space="preserve">. This is the story </w:t>
      </w:r>
      <w:proofErr w:type="gramStart"/>
      <w:r w:rsidR="000C2E26">
        <w:rPr>
          <w:color w:val="212121"/>
          <w:lang w:val="en-GB" w:eastAsia="en-GB" w:bidi="ar-SA"/>
        </w:rPr>
        <w:t xml:space="preserve">of </w:t>
      </w:r>
      <w:r w:rsidRPr="00D325A4">
        <w:rPr>
          <w:color w:val="212121"/>
          <w:lang w:val="en-GB" w:eastAsia="en-GB" w:bidi="ar-SA"/>
        </w:rPr>
        <w:t xml:space="preserve"> one</w:t>
      </w:r>
      <w:proofErr w:type="gramEnd"/>
      <w:r w:rsidRPr="00D325A4">
        <w:rPr>
          <w:color w:val="212121"/>
          <w:lang w:val="en-GB" w:eastAsia="en-GB" w:bidi="ar-SA"/>
        </w:rPr>
        <w:t xml:space="preserve"> of the biggest people smuggling networks the NCA has ever seen.</w:t>
      </w:r>
    </w:p>
    <w:p w14:paraId="52696356" w14:textId="77777777" w:rsidR="002115F0" w:rsidRPr="00D325A4" w:rsidRDefault="002115F0" w:rsidP="00D325A4">
      <w:pPr>
        <w:spacing w:line="360" w:lineRule="auto"/>
        <w:rPr>
          <w:color w:val="212121"/>
          <w:lang w:val="en-GB" w:eastAsia="en-GB" w:bidi="ar-SA"/>
        </w:rPr>
      </w:pPr>
      <w:r w:rsidRPr="00D325A4">
        <w:rPr>
          <w:color w:val="212121"/>
          <w:lang w:val="en-GB" w:eastAsia="en-GB" w:bidi="ar-SA"/>
        </w:rPr>
        <w:t> </w:t>
      </w:r>
    </w:p>
    <w:p w14:paraId="3014CD8F" w14:textId="26094CAF" w:rsidR="002115F0" w:rsidRPr="00D325A4" w:rsidRDefault="000C2E26" w:rsidP="00D325A4">
      <w:pPr>
        <w:spacing w:line="360" w:lineRule="auto"/>
        <w:rPr>
          <w:color w:val="212121"/>
          <w:lang w:val="en-GB" w:eastAsia="en-GB" w:bidi="ar-SA"/>
        </w:rPr>
      </w:pPr>
      <w:r>
        <w:rPr>
          <w:color w:val="212121"/>
          <w:lang w:val="en-GB" w:eastAsia="en-GB" w:bidi="ar-SA"/>
        </w:rPr>
        <w:t>An</w:t>
      </w:r>
      <w:r w:rsidR="002115F0" w:rsidRPr="00D325A4">
        <w:rPr>
          <w:color w:val="212121"/>
          <w:lang w:val="en-GB" w:eastAsia="en-GB" w:bidi="ar-SA"/>
        </w:rPr>
        <w:t xml:space="preserve"> investigation</w:t>
      </w:r>
      <w:r>
        <w:rPr>
          <w:color w:val="212121"/>
          <w:lang w:val="en-GB" w:eastAsia="en-GB" w:bidi="ar-SA"/>
        </w:rPr>
        <w:t xml:space="preserve"> </w:t>
      </w:r>
      <w:r w:rsidR="002115F0" w:rsidRPr="00D325A4">
        <w:rPr>
          <w:color w:val="212121"/>
          <w:lang w:val="en-GB" w:eastAsia="en-GB" w:bidi="ar-SA"/>
        </w:rPr>
        <w:t xml:space="preserve">which used surveillance and undercover tactics and eventually led to a </w:t>
      </w:r>
      <w:proofErr w:type="gramStart"/>
      <w:r w:rsidR="002115F0" w:rsidRPr="00D325A4">
        <w:rPr>
          <w:color w:val="212121"/>
          <w:lang w:val="en-GB" w:eastAsia="en-GB" w:bidi="ar-SA"/>
        </w:rPr>
        <w:t>ten and a half year</w:t>
      </w:r>
      <w:proofErr w:type="gramEnd"/>
      <w:r w:rsidR="002115F0" w:rsidRPr="00D325A4">
        <w:rPr>
          <w:color w:val="212121"/>
          <w:lang w:val="en-GB" w:eastAsia="en-GB" w:bidi="ar-SA"/>
        </w:rPr>
        <w:t xml:space="preserve"> jail sentence for the people smuggler, Mohammed </w:t>
      </w:r>
      <w:proofErr w:type="spellStart"/>
      <w:r w:rsidR="002115F0" w:rsidRPr="00D325A4">
        <w:rPr>
          <w:color w:val="212121"/>
          <w:lang w:val="en-GB" w:eastAsia="en-GB" w:bidi="ar-SA"/>
        </w:rPr>
        <w:t>Mokter</w:t>
      </w:r>
      <w:proofErr w:type="spellEnd"/>
      <w:r w:rsidR="002115F0" w:rsidRPr="00D325A4">
        <w:rPr>
          <w:color w:val="212121"/>
          <w:lang w:val="en-GB" w:eastAsia="en-GB" w:bidi="ar-SA"/>
        </w:rPr>
        <w:t xml:space="preserve"> Ho</w:t>
      </w:r>
      <w:r w:rsidR="00D325A4">
        <w:rPr>
          <w:color w:val="212121"/>
          <w:lang w:val="en-GB" w:eastAsia="en-GB" w:bidi="ar-SA"/>
        </w:rPr>
        <w:t>s</w:t>
      </w:r>
      <w:r w:rsidR="002115F0" w:rsidRPr="00D325A4">
        <w:rPr>
          <w:color w:val="212121"/>
          <w:lang w:val="en-GB" w:eastAsia="en-GB" w:bidi="ar-SA"/>
        </w:rPr>
        <w:t>sain.</w:t>
      </w:r>
    </w:p>
    <w:p w14:paraId="19391531" w14:textId="77777777" w:rsidR="002115F0" w:rsidRPr="00D325A4" w:rsidRDefault="002115F0" w:rsidP="00D325A4">
      <w:pPr>
        <w:spacing w:line="360" w:lineRule="auto"/>
        <w:rPr>
          <w:color w:val="212121"/>
          <w:lang w:val="en-GB" w:eastAsia="en-GB" w:bidi="ar-SA"/>
        </w:rPr>
      </w:pPr>
    </w:p>
    <w:p w14:paraId="3DEEACF4" w14:textId="77777777" w:rsidR="002115F0" w:rsidRPr="00D325A4" w:rsidRDefault="002115F0" w:rsidP="00D325A4">
      <w:pPr>
        <w:spacing w:line="360" w:lineRule="auto"/>
        <w:rPr>
          <w:color w:val="212121"/>
          <w:lang w:val="en-GB" w:eastAsia="en-GB" w:bidi="ar-SA"/>
        </w:rPr>
      </w:pPr>
      <w:r w:rsidRPr="00D325A4">
        <w:rPr>
          <w:color w:val="0E101A"/>
          <w:lang w:val="en-GB" w:eastAsia="en-GB" w:bidi="ar-SA"/>
        </w:rPr>
        <w:t>Episode 7. The Travel Agent</w:t>
      </w:r>
    </w:p>
    <w:p w14:paraId="086DD04E" w14:textId="77777777" w:rsidR="00375E1B" w:rsidRPr="002115F0" w:rsidRDefault="00375E1B" w:rsidP="002115F0">
      <w:pPr>
        <w:spacing w:line="360" w:lineRule="auto"/>
      </w:pPr>
    </w:p>
    <w:p w14:paraId="77DCF4A2" w14:textId="226D4128" w:rsidR="009E66AE" w:rsidRPr="002115F0" w:rsidRDefault="009E66AE" w:rsidP="002115F0">
      <w:pPr>
        <w:spacing w:line="360" w:lineRule="auto"/>
      </w:pPr>
      <w:r w:rsidRPr="002115F0">
        <w:t>Every year, people smugglers are</w:t>
      </w:r>
      <w:r w:rsidR="002115F0" w:rsidRPr="002115F0">
        <w:t xml:space="preserve"> </w:t>
      </w:r>
      <w:proofErr w:type="spellStart"/>
      <w:r w:rsidR="002115F0" w:rsidRPr="002115F0">
        <w:t>responsbile</w:t>
      </w:r>
      <w:proofErr w:type="spellEnd"/>
      <w:r w:rsidR="002115F0" w:rsidRPr="002115F0">
        <w:t xml:space="preserve"> for</w:t>
      </w:r>
      <w:r w:rsidRPr="002115F0">
        <w:t xml:space="preserve"> thousands of attempts to enter the UK illegally, in boats, by air or by road.</w:t>
      </w:r>
    </w:p>
    <w:p w14:paraId="72A1E2CF" w14:textId="77777777" w:rsidR="009E66AE" w:rsidRPr="002115F0" w:rsidRDefault="009E66AE" w:rsidP="002115F0">
      <w:pPr>
        <w:spacing w:line="360" w:lineRule="auto"/>
      </w:pPr>
    </w:p>
    <w:p w14:paraId="4787180F" w14:textId="66E09335" w:rsidR="009E66AE" w:rsidRPr="002115F0" w:rsidRDefault="009E66AE" w:rsidP="002115F0">
      <w:pPr>
        <w:spacing w:line="360" w:lineRule="auto"/>
      </w:pPr>
      <w:r w:rsidRPr="002115F0">
        <w:t>There</w:t>
      </w:r>
      <w:r w:rsidR="002115F0" w:rsidRPr="002115F0">
        <w:t xml:space="preserve"> are</w:t>
      </w:r>
      <w:r w:rsidRPr="002115F0">
        <w:t xml:space="preserve"> many reason</w:t>
      </w:r>
      <w:r w:rsidR="002115F0" w:rsidRPr="002115F0">
        <w:t>s</w:t>
      </w:r>
      <w:r w:rsidRPr="002115F0">
        <w:t xml:space="preserve"> why people choose to come </w:t>
      </w:r>
      <w:r w:rsidR="002115F0" w:rsidRPr="002115F0">
        <w:t>to the UK</w:t>
      </w:r>
      <w:r w:rsidRPr="002115F0">
        <w:t xml:space="preserve"> but almost all are being exploited by </w:t>
      </w:r>
      <w:proofErr w:type="spellStart"/>
      <w:r w:rsidRPr="002115F0">
        <w:t>organised</w:t>
      </w:r>
      <w:proofErr w:type="spellEnd"/>
      <w:r w:rsidRPr="002115F0">
        <w:t xml:space="preserve"> criminals. These gangs are happy to risk the safety and security of those they transport for pure profit.</w:t>
      </w:r>
    </w:p>
    <w:p w14:paraId="24B2D0D7" w14:textId="77777777" w:rsidR="009E66AE" w:rsidRPr="002115F0" w:rsidRDefault="009E66AE" w:rsidP="002115F0">
      <w:pPr>
        <w:spacing w:line="360" w:lineRule="auto"/>
      </w:pPr>
    </w:p>
    <w:p w14:paraId="7B029654" w14:textId="77777777" w:rsidR="009E66AE" w:rsidRPr="002115F0" w:rsidRDefault="009E66AE" w:rsidP="002115F0">
      <w:pPr>
        <w:spacing w:line="360" w:lineRule="auto"/>
      </w:pPr>
      <w:r w:rsidRPr="002115F0">
        <w:t>One such network came onto the NCA’s radar in September 2020.</w:t>
      </w:r>
    </w:p>
    <w:p w14:paraId="2D4E06A2" w14:textId="77777777" w:rsidR="009E66AE" w:rsidRDefault="009E66AE" w:rsidP="0075249C">
      <w:pPr>
        <w:spacing w:line="360" w:lineRule="auto"/>
      </w:pPr>
    </w:p>
    <w:p w14:paraId="256140E8" w14:textId="507C44F9" w:rsidR="00FD31EB" w:rsidRDefault="009E66AE" w:rsidP="009E66AE">
      <w:pPr>
        <w:spacing w:line="360" w:lineRule="auto"/>
      </w:pPr>
      <w:r>
        <w:t xml:space="preserve">This </w:t>
      </w:r>
      <w:r w:rsidR="00452DE9">
        <w:t xml:space="preserve">operation, which was codenamed </w:t>
      </w:r>
      <w:proofErr w:type="spellStart"/>
      <w:r w:rsidR="00452DE9">
        <w:t>Symbol</w:t>
      </w:r>
      <w:r w:rsidR="00375E1B">
        <w:t>ry</w:t>
      </w:r>
      <w:proofErr w:type="spellEnd"/>
      <w:r w:rsidR="00452DE9">
        <w:t>, began with an intelligence report. NCA officers began investigating taxi drivers from East London who were regularly leaving the capital, often late at night, to rendezvous with</w:t>
      </w:r>
      <w:r w:rsidR="004340E9">
        <w:t xml:space="preserve"> lorries </w:t>
      </w:r>
      <w:r w:rsidR="0082699D">
        <w:t>a</w:t>
      </w:r>
      <w:r w:rsidR="00452DE9">
        <w:t xml:space="preserve">cross the </w:t>
      </w:r>
      <w:proofErr w:type="gramStart"/>
      <w:r w:rsidR="00452DE9">
        <w:t>south east</w:t>
      </w:r>
      <w:proofErr w:type="gramEnd"/>
      <w:r w:rsidR="00452DE9">
        <w:t xml:space="preserve">. Leading the operation was </w:t>
      </w:r>
      <w:r w:rsidR="00375E1B">
        <w:t>S</w:t>
      </w:r>
      <w:r w:rsidR="00452DE9">
        <w:t xml:space="preserve">enior </w:t>
      </w:r>
      <w:r w:rsidR="00375E1B">
        <w:t>I</w:t>
      </w:r>
      <w:r w:rsidR="00452DE9">
        <w:t>nvestigating Officer</w:t>
      </w:r>
      <w:r w:rsidR="00375E1B">
        <w:t>,</w:t>
      </w:r>
      <w:r w:rsidR="00452DE9">
        <w:t xml:space="preserve"> Chris Hill. </w:t>
      </w:r>
    </w:p>
    <w:p w14:paraId="1F03C5C5" w14:textId="77777777" w:rsidR="00FD31EB" w:rsidRDefault="00FD31EB" w:rsidP="0075249C">
      <w:pPr>
        <w:spacing w:line="360" w:lineRule="auto"/>
      </w:pPr>
    </w:p>
    <w:p w14:paraId="6EC6E6F6" w14:textId="3F8C9383" w:rsidR="00FD31EB" w:rsidRDefault="0082699D" w:rsidP="009E66AE">
      <w:pPr>
        <w:spacing w:line="360" w:lineRule="auto"/>
      </w:pPr>
      <w:r w:rsidRPr="0075249C">
        <w:rPr>
          <w:b/>
          <w:bCs/>
          <w:highlight w:val="cyan"/>
        </w:rPr>
        <w:t>CHRIS HILL</w:t>
      </w:r>
      <w:r>
        <w:rPr>
          <w:b/>
          <w:bCs/>
        </w:rPr>
        <w:t xml:space="preserve"> </w:t>
      </w:r>
      <w:r>
        <w:rPr>
          <w:color w:val="666666"/>
        </w:rPr>
        <w:t>[00:</w:t>
      </w:r>
      <w:r w:rsidR="000C2E26">
        <w:rPr>
          <w:color w:val="666666"/>
        </w:rPr>
        <w:t>03</w:t>
      </w:r>
      <w:r>
        <w:rPr>
          <w:color w:val="666666"/>
        </w:rPr>
        <w:t>:</w:t>
      </w:r>
      <w:r w:rsidR="000C2E26">
        <w:rPr>
          <w:color w:val="666666"/>
        </w:rPr>
        <w:t>38</w:t>
      </w:r>
      <w:r>
        <w:rPr>
          <w:color w:val="666666"/>
        </w:rPr>
        <w:t xml:space="preserve">] </w:t>
      </w:r>
      <w:r>
        <w:t>So we started exploring the information that we had, which related to m</w:t>
      </w:r>
      <w:r w:rsidR="00375E1B">
        <w:t>ini</w:t>
      </w:r>
      <w:r>
        <w:t xml:space="preserve"> cab drivers who were taking people from the London area</w:t>
      </w:r>
      <w:r w:rsidR="00D325A4">
        <w:t>, s</w:t>
      </w:r>
      <w:r>
        <w:t xml:space="preserve">urprisingly outbound to lorries. In Addition to some intelligence </w:t>
      </w:r>
      <w:r w:rsidR="000C2E26">
        <w:t xml:space="preserve">that </w:t>
      </w:r>
      <w:r>
        <w:t xml:space="preserve">we had about inbound lorries as well. </w:t>
      </w:r>
      <w:proofErr w:type="gramStart"/>
      <w:r>
        <w:t>So</w:t>
      </w:r>
      <w:proofErr w:type="gramEnd"/>
      <w:r>
        <w:t xml:space="preserve"> the </w:t>
      </w:r>
      <w:r>
        <w:lastRenderedPageBreak/>
        <w:t xml:space="preserve">first piece of work for us to deal with was the </w:t>
      </w:r>
      <w:proofErr w:type="spellStart"/>
      <w:r>
        <w:t>the</w:t>
      </w:r>
      <w:proofErr w:type="spellEnd"/>
      <w:r>
        <w:t xml:space="preserve"> outbound movement and targeting those minicab drivers. </w:t>
      </w:r>
    </w:p>
    <w:p w14:paraId="5F9767BF" w14:textId="77777777" w:rsidR="00FD31EB" w:rsidRDefault="00FD31EB" w:rsidP="0075249C">
      <w:pPr>
        <w:spacing w:line="360" w:lineRule="auto"/>
      </w:pPr>
    </w:p>
    <w:p w14:paraId="4E73F84E" w14:textId="77777777" w:rsidR="00FD31EB" w:rsidRDefault="0082699D" w:rsidP="0075249C">
      <w:pPr>
        <w:spacing w:line="360" w:lineRule="auto"/>
      </w:pPr>
      <w:r w:rsidRPr="00452DE9">
        <w:rPr>
          <w:b/>
          <w:bCs/>
          <w:highlight w:val="yellow"/>
        </w:rPr>
        <w:t>NARRATOR</w:t>
      </w:r>
      <w:r>
        <w:rPr>
          <w:b/>
          <w:bCs/>
        </w:rPr>
        <w:t xml:space="preserve"> </w:t>
      </w:r>
      <w:r>
        <w:rPr>
          <w:color w:val="666666"/>
        </w:rPr>
        <w:t>[00:03:</w:t>
      </w:r>
      <w:r w:rsidR="000C2E26">
        <w:rPr>
          <w:color w:val="666666"/>
        </w:rPr>
        <w:t>51</w:t>
      </w:r>
      <w:r>
        <w:rPr>
          <w:color w:val="666666"/>
        </w:rPr>
        <w:t xml:space="preserve">] </w:t>
      </w:r>
      <w:r>
        <w:t xml:space="preserve">In late 2020, the UK was slowly emerging from COVID, but some lockdown restrictions were still in place. The emergence of new variants of the virus meant that the pandemic wasn't over yet. This presented both challenges and opportunities for Chris and his team. </w:t>
      </w:r>
    </w:p>
    <w:p w14:paraId="5209B415" w14:textId="77777777" w:rsidR="00FD31EB" w:rsidRDefault="00FD31EB" w:rsidP="0075249C">
      <w:pPr>
        <w:spacing w:line="360" w:lineRule="auto"/>
      </w:pPr>
    </w:p>
    <w:p w14:paraId="594E6B1C" w14:textId="058B6F5F" w:rsidR="00FD31EB" w:rsidRDefault="00215891" w:rsidP="0075249C">
      <w:pPr>
        <w:spacing w:line="360" w:lineRule="auto"/>
      </w:pPr>
      <w:r w:rsidRPr="0075249C">
        <w:rPr>
          <w:b/>
          <w:bCs/>
          <w:highlight w:val="cyan"/>
        </w:rPr>
        <w:t>CHRIS HILL</w:t>
      </w:r>
      <w:r>
        <w:rPr>
          <w:b/>
          <w:bCs/>
        </w:rPr>
        <w:t xml:space="preserve"> </w:t>
      </w:r>
      <w:r>
        <w:rPr>
          <w:color w:val="666666"/>
        </w:rPr>
        <w:t>[00:</w:t>
      </w:r>
      <w:r w:rsidR="000C2E26">
        <w:rPr>
          <w:color w:val="666666"/>
        </w:rPr>
        <w:t>04</w:t>
      </w:r>
      <w:r>
        <w:rPr>
          <w:color w:val="666666"/>
        </w:rPr>
        <w:t>:</w:t>
      </w:r>
      <w:r w:rsidR="000C2E26">
        <w:rPr>
          <w:color w:val="666666"/>
        </w:rPr>
        <w:t>07</w:t>
      </w:r>
      <w:r>
        <w:rPr>
          <w:color w:val="666666"/>
        </w:rPr>
        <w:t xml:space="preserve">] </w:t>
      </w:r>
      <w:r>
        <w:t xml:space="preserve">We were coming in and out of lockdown at the time, so a lot of people were at home and there </w:t>
      </w:r>
      <w:proofErr w:type="gramStart"/>
      <w:r>
        <w:t>was</w:t>
      </w:r>
      <w:proofErr w:type="gramEnd"/>
      <w:r>
        <w:t xml:space="preserve"> no other vehicles on the road generally other than police vehicles and people who were essential users and obviously the criminals. </w:t>
      </w:r>
      <w:proofErr w:type="gramStart"/>
      <w:r>
        <w:t>Certainly</w:t>
      </w:r>
      <w:proofErr w:type="gramEnd"/>
      <w:r>
        <w:t xml:space="preserve"> at night when some of this happened, we had the migrants were being picked up round about midnight, sometimes slightly before, and then being taken down to Kent. </w:t>
      </w:r>
      <w:proofErr w:type="gramStart"/>
      <w:r>
        <w:t>So</w:t>
      </w:r>
      <w:proofErr w:type="gramEnd"/>
      <w:r>
        <w:t xml:space="preserve"> in London we were okay because there was plenty </w:t>
      </w:r>
      <w:r w:rsidR="00375E1B">
        <w:t>of</w:t>
      </w:r>
      <w:r>
        <w:t xml:space="preserve"> cover</w:t>
      </w:r>
      <w:r w:rsidR="00375E1B">
        <w:t>,</w:t>
      </w:r>
      <w:r>
        <w:t xml:space="preserve"> there was still quite a few people about. When you get down to some of the areas in Kent where lorries are laid up, it was just us</w:t>
      </w:r>
      <w:r w:rsidR="005E6341">
        <w:t xml:space="preserve"> and</w:t>
      </w:r>
      <w:r>
        <w:t xml:space="preserve"> the criminals. </w:t>
      </w:r>
    </w:p>
    <w:p w14:paraId="306FF713" w14:textId="77777777" w:rsidR="00FD31EB" w:rsidRDefault="00FD31EB" w:rsidP="0075249C">
      <w:pPr>
        <w:spacing w:line="360" w:lineRule="auto"/>
      </w:pPr>
    </w:p>
    <w:p w14:paraId="52666EF0" w14:textId="0F03EA13" w:rsidR="00FD31EB" w:rsidRDefault="00215891" w:rsidP="0075249C">
      <w:pPr>
        <w:spacing w:line="360" w:lineRule="auto"/>
      </w:pPr>
      <w:r w:rsidRPr="00452DE9">
        <w:rPr>
          <w:b/>
          <w:bCs/>
          <w:highlight w:val="yellow"/>
        </w:rPr>
        <w:t>NARRATOR</w:t>
      </w:r>
      <w:r>
        <w:rPr>
          <w:b/>
          <w:bCs/>
        </w:rPr>
        <w:t xml:space="preserve"> </w:t>
      </w:r>
      <w:r>
        <w:rPr>
          <w:color w:val="666666"/>
        </w:rPr>
        <w:t>[00:04:</w:t>
      </w:r>
      <w:r w:rsidR="00FD463F">
        <w:rPr>
          <w:color w:val="666666"/>
        </w:rPr>
        <w:t>47</w:t>
      </w:r>
      <w:r>
        <w:rPr>
          <w:color w:val="666666"/>
        </w:rPr>
        <w:t xml:space="preserve">] </w:t>
      </w:r>
      <w:r>
        <w:t xml:space="preserve">Simon Henson was an intelligence officer on operation </w:t>
      </w:r>
      <w:proofErr w:type="spellStart"/>
      <w:r>
        <w:t>S</w:t>
      </w:r>
      <w:r w:rsidR="00375E1B">
        <w:t>ymbolry</w:t>
      </w:r>
      <w:proofErr w:type="spellEnd"/>
      <w:r>
        <w:t xml:space="preserve">. Much of his work took place late at night and in the early hours of the morning monitoring the </w:t>
      </w:r>
      <w:proofErr w:type="gramStart"/>
      <w:r>
        <w:t>migrants</w:t>
      </w:r>
      <w:proofErr w:type="gramEnd"/>
      <w:r>
        <w:t xml:space="preserve"> movements and liaising with officers and other agencies. </w:t>
      </w:r>
    </w:p>
    <w:p w14:paraId="3EBAE1A0" w14:textId="77777777" w:rsidR="00FD31EB" w:rsidRDefault="00FD31EB" w:rsidP="0075249C">
      <w:pPr>
        <w:spacing w:line="360" w:lineRule="auto"/>
      </w:pPr>
    </w:p>
    <w:p w14:paraId="226E9B4E" w14:textId="4BC0054C" w:rsidR="00FD31EB" w:rsidRDefault="00215891" w:rsidP="0075249C">
      <w:pPr>
        <w:spacing w:line="360" w:lineRule="auto"/>
      </w:pPr>
      <w:r w:rsidRPr="0075249C">
        <w:rPr>
          <w:b/>
          <w:bCs/>
          <w:highlight w:val="magenta"/>
        </w:rPr>
        <w:t>SIMON HENSON</w:t>
      </w:r>
      <w:r>
        <w:rPr>
          <w:b/>
          <w:bCs/>
        </w:rPr>
        <w:t xml:space="preserve"> </w:t>
      </w:r>
      <w:r>
        <w:rPr>
          <w:color w:val="666666"/>
        </w:rPr>
        <w:t>[00:</w:t>
      </w:r>
      <w:r w:rsidR="00FD463F">
        <w:rPr>
          <w:color w:val="666666"/>
        </w:rPr>
        <w:t>05</w:t>
      </w:r>
      <w:r>
        <w:rPr>
          <w:color w:val="666666"/>
        </w:rPr>
        <w:t>:</w:t>
      </w:r>
      <w:r w:rsidR="00FD463F">
        <w:rPr>
          <w:color w:val="666666"/>
        </w:rPr>
        <w:t>00</w:t>
      </w:r>
      <w:r>
        <w:rPr>
          <w:color w:val="666666"/>
        </w:rPr>
        <w:t xml:space="preserve">] </w:t>
      </w:r>
      <w:r>
        <w:t>My responsibility</w:t>
      </w:r>
      <w:r w:rsidR="007511B4">
        <w:t xml:space="preserve">: </w:t>
      </w:r>
      <w:proofErr w:type="gramStart"/>
      <w:r>
        <w:t>So</w:t>
      </w:r>
      <w:proofErr w:type="gramEnd"/>
      <w:r>
        <w:t xml:space="preserve"> I sit there. It's almost like a control room type thing. You've got six or seven screens, so we didn't know who the migrants </w:t>
      </w:r>
      <w:proofErr w:type="gramStart"/>
      <w:r>
        <w:t>were</w:t>
      </w:r>
      <w:proofErr w:type="gramEnd"/>
      <w:r>
        <w:t xml:space="preserve"> and we didn't know where the end location was necessarily going to be. </w:t>
      </w:r>
      <w:proofErr w:type="gramStart"/>
      <w:r>
        <w:t>So</w:t>
      </w:r>
      <w:proofErr w:type="gramEnd"/>
      <w:r>
        <w:t xml:space="preserve"> for me it was working out who was moving and then we'd look to see if we can find anyone that fit</w:t>
      </w:r>
      <w:r w:rsidR="007511B4">
        <w:t xml:space="preserve"> </w:t>
      </w:r>
      <w:r>
        <w:t xml:space="preserve">the description of what we were looking for. </w:t>
      </w:r>
    </w:p>
    <w:p w14:paraId="0848D38F" w14:textId="77777777" w:rsidR="00FD31EB" w:rsidRDefault="00FD31EB" w:rsidP="0075249C">
      <w:pPr>
        <w:spacing w:line="360" w:lineRule="auto"/>
      </w:pPr>
    </w:p>
    <w:p w14:paraId="6CE8CEB7" w14:textId="77777777" w:rsidR="00FD31EB" w:rsidRDefault="00372196" w:rsidP="0075249C">
      <w:pPr>
        <w:spacing w:line="360" w:lineRule="auto"/>
      </w:pPr>
      <w:r w:rsidRPr="00452DE9">
        <w:rPr>
          <w:b/>
          <w:bCs/>
          <w:highlight w:val="yellow"/>
        </w:rPr>
        <w:t>NARRATOR</w:t>
      </w:r>
      <w:r>
        <w:rPr>
          <w:b/>
          <w:bCs/>
        </w:rPr>
        <w:t xml:space="preserve"> </w:t>
      </w:r>
      <w:r>
        <w:rPr>
          <w:color w:val="666666"/>
        </w:rPr>
        <w:t>[00:</w:t>
      </w:r>
      <w:r w:rsidR="00FD463F">
        <w:rPr>
          <w:color w:val="666666"/>
        </w:rPr>
        <w:t>05</w:t>
      </w:r>
      <w:r>
        <w:rPr>
          <w:color w:val="666666"/>
        </w:rPr>
        <w:t>:</w:t>
      </w:r>
      <w:r w:rsidR="00FD463F">
        <w:rPr>
          <w:color w:val="666666"/>
        </w:rPr>
        <w:t>15</w:t>
      </w:r>
      <w:r>
        <w:rPr>
          <w:color w:val="666666"/>
        </w:rPr>
        <w:t xml:space="preserve">] </w:t>
      </w:r>
      <w:r>
        <w:t xml:space="preserve">For Simon and his colleagues, the concerns around COVID 19 presented multiple issues. </w:t>
      </w:r>
    </w:p>
    <w:p w14:paraId="3A4F4468" w14:textId="77777777" w:rsidR="00FD31EB" w:rsidRDefault="00FD31EB" w:rsidP="0075249C">
      <w:pPr>
        <w:spacing w:line="360" w:lineRule="auto"/>
      </w:pPr>
    </w:p>
    <w:p w14:paraId="0E002246" w14:textId="6EF7EE73" w:rsidR="00FD31EB" w:rsidRDefault="00372196" w:rsidP="0075249C">
      <w:pPr>
        <w:spacing w:line="360" w:lineRule="auto"/>
      </w:pPr>
      <w:r w:rsidRPr="0075249C">
        <w:rPr>
          <w:b/>
          <w:bCs/>
          <w:highlight w:val="magenta"/>
        </w:rPr>
        <w:t>SIMON HENSON</w:t>
      </w:r>
      <w:r w:rsidR="00FD463F">
        <w:rPr>
          <w:b/>
          <w:bCs/>
        </w:rPr>
        <w:t xml:space="preserve"> </w:t>
      </w:r>
      <w:r>
        <w:rPr>
          <w:color w:val="666666"/>
        </w:rPr>
        <w:t>[00:05:</w:t>
      </w:r>
      <w:r w:rsidR="00FD463F">
        <w:rPr>
          <w:color w:val="666666"/>
        </w:rPr>
        <w:t>20</w:t>
      </w:r>
      <w:r>
        <w:rPr>
          <w:color w:val="666666"/>
        </w:rPr>
        <w:t xml:space="preserve">] </w:t>
      </w:r>
      <w:r>
        <w:t xml:space="preserve">For the people that were looking to leave the country, </w:t>
      </w:r>
      <w:r w:rsidR="007511B4">
        <w:t>t</w:t>
      </w:r>
      <w:r>
        <w:t xml:space="preserve">hem being out on the streets, congregated together, did help identify them for one aspect, but </w:t>
      </w:r>
      <w:r w:rsidR="007511B4">
        <w:t>then</w:t>
      </w:r>
      <w:r>
        <w:t xml:space="preserve"> from an operational perspective, I remember we did have one lorry driver that we pulled over. We placed an interdiction on them</w:t>
      </w:r>
      <w:r w:rsidR="00D325A4">
        <w:t>,</w:t>
      </w:r>
      <w:r>
        <w:t xml:space="preserve"> open</w:t>
      </w:r>
      <w:r w:rsidR="007511B4">
        <w:t>ed</w:t>
      </w:r>
      <w:r>
        <w:t xml:space="preserve"> the rear of the HGV, </w:t>
      </w:r>
      <w:r w:rsidR="007511B4">
        <w:t>t</w:t>
      </w:r>
      <w:r>
        <w:t>he trailer</w:t>
      </w:r>
      <w:r w:rsidR="00D325A4">
        <w:t>,</w:t>
      </w:r>
      <w:r>
        <w:t xml:space="preserve"> located the migrants inside and then they say they've got COVID, thinking we've got </w:t>
      </w:r>
      <w:r>
        <w:lastRenderedPageBreak/>
        <w:t>isolate, we've got a test you've got to try and although they're overstayers and migrants, it needs to be arrested</w:t>
      </w:r>
      <w:r w:rsidR="00D325A4">
        <w:t xml:space="preserve"> a</w:t>
      </w:r>
      <w:r>
        <w:t xml:space="preserve">nd </w:t>
      </w:r>
      <w:r w:rsidR="007511B4">
        <w:t>dealt</w:t>
      </w:r>
      <w:r>
        <w:t xml:space="preserve"> with </w:t>
      </w:r>
      <w:r w:rsidR="007511B4">
        <w:t xml:space="preserve">for </w:t>
      </w:r>
      <w:r>
        <w:t xml:space="preserve">immigration offences as well as safeguarded, you've also got safeguarding of the custody suites and the officers that are having to deal with it. So </w:t>
      </w:r>
      <w:proofErr w:type="gramStart"/>
      <w:r>
        <w:t>actually</w:t>
      </w:r>
      <w:proofErr w:type="gramEnd"/>
      <w:r>
        <w:t xml:space="preserve"> </w:t>
      </w:r>
      <w:r w:rsidR="007511B4">
        <w:t>it</w:t>
      </w:r>
      <w:r>
        <w:t xml:space="preserve"> happened once</w:t>
      </w:r>
      <w:r w:rsidR="007511B4">
        <w:t>,</w:t>
      </w:r>
      <w:r>
        <w:t xml:space="preserve"> </w:t>
      </w:r>
      <w:r w:rsidR="007511B4">
        <w:t>it</w:t>
      </w:r>
      <w:r>
        <w:t xml:space="preserve"> was only one time that I remember someone saying they had COVID, but it was obviously always there in the back of your mind and all the migrants are there with the masks on and stuff as well. </w:t>
      </w:r>
    </w:p>
    <w:p w14:paraId="362F9EC3" w14:textId="77777777" w:rsidR="00FD31EB" w:rsidRDefault="00FD31EB" w:rsidP="0075249C">
      <w:pPr>
        <w:spacing w:line="360" w:lineRule="auto"/>
      </w:pPr>
    </w:p>
    <w:p w14:paraId="6B86FEE3" w14:textId="5339A8B3" w:rsidR="00EE2561" w:rsidRDefault="00372196" w:rsidP="0075249C">
      <w:pPr>
        <w:spacing w:line="360" w:lineRule="auto"/>
      </w:pPr>
      <w:r w:rsidRPr="00452DE9">
        <w:rPr>
          <w:b/>
          <w:bCs/>
          <w:highlight w:val="yellow"/>
        </w:rPr>
        <w:t>NARRATOR</w:t>
      </w:r>
      <w:r>
        <w:rPr>
          <w:color w:val="666666"/>
        </w:rPr>
        <w:t xml:space="preserve"> [00:</w:t>
      </w:r>
      <w:r w:rsidR="00FD463F">
        <w:rPr>
          <w:color w:val="666666"/>
        </w:rPr>
        <w:t>06</w:t>
      </w:r>
      <w:r>
        <w:rPr>
          <w:color w:val="666666"/>
        </w:rPr>
        <w:t>:</w:t>
      </w:r>
      <w:r w:rsidR="00FD463F">
        <w:rPr>
          <w:color w:val="666666"/>
        </w:rPr>
        <w:t>03</w:t>
      </w:r>
      <w:r>
        <w:rPr>
          <w:color w:val="666666"/>
        </w:rPr>
        <w:t xml:space="preserve">] </w:t>
      </w:r>
      <w:r w:rsidR="004340E9">
        <w:t>What made this people trafficking investigation different to other operations was that the gang wasn't just involved in exploiting migrants</w:t>
      </w:r>
      <w:r w:rsidR="00D325A4">
        <w:t>. They were</w:t>
      </w:r>
      <w:r w:rsidR="004340E9">
        <w:t xml:space="preserve"> smuggling them out too</w:t>
      </w:r>
      <w:r w:rsidR="009A102A">
        <w:t>; offering an escape route for those that needed to flee the UK and evade justice.</w:t>
      </w:r>
    </w:p>
    <w:p w14:paraId="34ED2FFE" w14:textId="77777777" w:rsidR="00245B2D" w:rsidRDefault="00245B2D" w:rsidP="00245B2D">
      <w:pPr>
        <w:spacing w:line="360" w:lineRule="auto"/>
      </w:pPr>
    </w:p>
    <w:p w14:paraId="0A5701E9" w14:textId="3B551064" w:rsidR="00FD31EB" w:rsidRDefault="00245B2D" w:rsidP="00245B2D">
      <w:pPr>
        <w:spacing w:line="360" w:lineRule="auto"/>
      </w:pPr>
      <w:r w:rsidRPr="0075249C">
        <w:rPr>
          <w:b/>
          <w:bCs/>
          <w:highlight w:val="cyan"/>
        </w:rPr>
        <w:t>CHRIS HILL</w:t>
      </w:r>
      <w:r>
        <w:rPr>
          <w:b/>
          <w:bCs/>
        </w:rPr>
        <w:t xml:space="preserve"> </w:t>
      </w:r>
      <w:r>
        <w:rPr>
          <w:color w:val="666666"/>
        </w:rPr>
        <w:t>[00:</w:t>
      </w:r>
      <w:r w:rsidR="00FD463F">
        <w:rPr>
          <w:color w:val="666666"/>
        </w:rPr>
        <w:t>06:16</w:t>
      </w:r>
      <w:r>
        <w:rPr>
          <w:color w:val="666666"/>
        </w:rPr>
        <w:t xml:space="preserve">] </w:t>
      </w:r>
      <w:r>
        <w:t xml:space="preserve">Criminals are quite resourceful. </w:t>
      </w:r>
      <w:r w:rsidR="007511B4">
        <w:t>T</w:t>
      </w:r>
      <w:r>
        <w:t xml:space="preserve">hey'll exploit the marketplace, there is a market to bring people in. Absolutely. But he was </w:t>
      </w:r>
      <w:proofErr w:type="spellStart"/>
      <w:r>
        <w:t>maximising</w:t>
      </w:r>
      <w:proofErr w:type="spellEnd"/>
      <w:r>
        <w:t xml:space="preserve"> his opportunities. So not only was he bringing them in, </w:t>
      </w:r>
      <w:proofErr w:type="gramStart"/>
      <w:r>
        <w:t>he was</w:t>
      </w:r>
      <w:proofErr w:type="gramEnd"/>
      <w:r>
        <w:t xml:space="preserve"> taking them out as well. </w:t>
      </w:r>
      <w:proofErr w:type="gramStart"/>
      <w:r>
        <w:t>So</w:t>
      </w:r>
      <w:proofErr w:type="gramEnd"/>
      <w:r>
        <w:t xml:space="preserve"> if you're in the haulage business, you never run a lorry empty because it's costing you fuel, driv</w:t>
      </w:r>
      <w:r w:rsidR="004A4C19">
        <w:t xml:space="preserve">er’s </w:t>
      </w:r>
      <w:r>
        <w:t>wages</w:t>
      </w:r>
      <w:r w:rsidR="007511B4">
        <w:t>,</w:t>
      </w:r>
      <w:r>
        <w:t xml:space="preserve"> wear and tear on the wagon</w:t>
      </w:r>
      <w:r w:rsidR="007511B4">
        <w:t>,</w:t>
      </w:r>
      <w:r>
        <w:t xml:space="preserve"> so you always try and get a load. </w:t>
      </w:r>
      <w:proofErr w:type="gramStart"/>
      <w:r>
        <w:t>So</w:t>
      </w:r>
      <w:proofErr w:type="gramEnd"/>
      <w:r>
        <w:t xml:space="preserve"> if you've got a job that's going from France to the UK, you'll always try and get a job coming from the UK </w:t>
      </w:r>
      <w:r w:rsidR="007511B4">
        <w:t xml:space="preserve">back to </w:t>
      </w:r>
      <w:r>
        <w:t>France, so that you are getting paid both ways</w:t>
      </w:r>
      <w:r w:rsidR="004A4C19">
        <w:t>.</w:t>
      </w:r>
      <w:r>
        <w:t xml:space="preserve"> </w:t>
      </w:r>
      <w:proofErr w:type="gramStart"/>
      <w:r>
        <w:t>So</w:t>
      </w:r>
      <w:proofErr w:type="gramEnd"/>
      <w:r>
        <w:t xml:space="preserve"> he was getting paid for bringing people into the UK and then getting paid for taking them out. </w:t>
      </w:r>
    </w:p>
    <w:p w14:paraId="46F10AEE" w14:textId="77777777" w:rsidR="00FD31EB" w:rsidRDefault="00FD31EB" w:rsidP="0075249C">
      <w:pPr>
        <w:spacing w:line="360" w:lineRule="auto"/>
      </w:pPr>
    </w:p>
    <w:p w14:paraId="283D2AA6" w14:textId="1AC5E01D" w:rsidR="00FD31EB" w:rsidRDefault="00372196" w:rsidP="0075249C">
      <w:pPr>
        <w:spacing w:line="360" w:lineRule="auto"/>
      </w:pPr>
      <w:r w:rsidRPr="0075249C">
        <w:rPr>
          <w:b/>
          <w:bCs/>
          <w:highlight w:val="magenta"/>
        </w:rPr>
        <w:t>SIMON HENSON</w:t>
      </w:r>
      <w:r>
        <w:rPr>
          <w:b/>
          <w:bCs/>
        </w:rPr>
        <w:t xml:space="preserve"> </w:t>
      </w:r>
      <w:r>
        <w:rPr>
          <w:color w:val="666666"/>
        </w:rPr>
        <w:t>[00:</w:t>
      </w:r>
      <w:r w:rsidR="00FD463F">
        <w:rPr>
          <w:color w:val="666666"/>
        </w:rPr>
        <w:t>07</w:t>
      </w:r>
      <w:r>
        <w:rPr>
          <w:color w:val="666666"/>
        </w:rPr>
        <w:t>:</w:t>
      </w:r>
      <w:r w:rsidR="00FD463F">
        <w:rPr>
          <w:color w:val="666666"/>
        </w:rPr>
        <w:t>01</w:t>
      </w:r>
      <w:r>
        <w:rPr>
          <w:color w:val="666666"/>
        </w:rPr>
        <w:t xml:space="preserve">] </w:t>
      </w:r>
      <w:r w:rsidR="007511B4">
        <w:t xml:space="preserve">For us </w:t>
      </w:r>
      <w:r>
        <w:t xml:space="preserve">it was the outbound. This surprised everybody, even immigration, immigration enforcement. This is their bread and butter. Every time you tell people it's outbound and everyone </w:t>
      </w:r>
      <w:r w:rsidR="007511B4">
        <w:t xml:space="preserve">would </w:t>
      </w:r>
      <w:r>
        <w:t xml:space="preserve">go </w:t>
      </w:r>
      <w:r w:rsidRPr="007511B4">
        <w:rPr>
          <w:i/>
          <w:iCs/>
        </w:rPr>
        <w:t>outbound</w:t>
      </w:r>
      <w:r w:rsidR="00D325A4">
        <w:t>?</w:t>
      </w:r>
      <w:r>
        <w:t xml:space="preserve"> </w:t>
      </w:r>
      <w:r w:rsidR="00D325A4">
        <w:t>Y</w:t>
      </w:r>
      <w:r>
        <w:t xml:space="preserve">ou know, yeah, it's how it's outbound. </w:t>
      </w:r>
      <w:proofErr w:type="gramStart"/>
      <w:r>
        <w:t>So</w:t>
      </w:r>
      <w:proofErr w:type="gramEnd"/>
      <w:r>
        <w:t xml:space="preserve"> there was about 126 people stopped in the end, but there was some of them were wanted for offences o</w:t>
      </w:r>
      <w:r w:rsidR="00D325A4">
        <w:t>f</w:t>
      </w:r>
      <w:r>
        <w:t xml:space="preserve"> anything ranging from sort of murder</w:t>
      </w:r>
      <w:r w:rsidR="00D325A4">
        <w:t>,</w:t>
      </w:r>
      <w:r>
        <w:t xml:space="preserve"> manslaughter offences to there was some sexual offences, low level thefts. Some were wanted for failing to appear at court and things like that. </w:t>
      </w:r>
      <w:proofErr w:type="gramStart"/>
      <w:r>
        <w:t>So</w:t>
      </w:r>
      <w:proofErr w:type="gramEnd"/>
      <w:r>
        <w:t xml:space="preserve"> there were some people that were probably using it as a method of getting out and away from the judicial system of the United Kingdom</w:t>
      </w:r>
      <w:r w:rsidR="00D325A4">
        <w:t>.</w:t>
      </w:r>
      <w:r>
        <w:t xml:space="preserve"> </w:t>
      </w:r>
    </w:p>
    <w:p w14:paraId="4D99E225" w14:textId="77777777" w:rsidR="00372196" w:rsidRDefault="00372196" w:rsidP="00372196">
      <w:pPr>
        <w:spacing w:line="360" w:lineRule="auto"/>
      </w:pPr>
    </w:p>
    <w:p w14:paraId="238575FE" w14:textId="64FA91BD" w:rsidR="00FD31EB" w:rsidRDefault="00372196" w:rsidP="00372196">
      <w:pPr>
        <w:spacing w:line="360" w:lineRule="auto"/>
      </w:pPr>
      <w:r w:rsidRPr="00452DE9">
        <w:rPr>
          <w:b/>
          <w:bCs/>
          <w:highlight w:val="yellow"/>
        </w:rPr>
        <w:t>NARRATOR</w:t>
      </w:r>
      <w:r>
        <w:rPr>
          <w:color w:val="666666"/>
        </w:rPr>
        <w:t xml:space="preserve"> [00:07:</w:t>
      </w:r>
      <w:r w:rsidR="00FD463F">
        <w:rPr>
          <w:color w:val="666666"/>
        </w:rPr>
        <w:t xml:space="preserve">36] </w:t>
      </w:r>
      <w:r>
        <w:t>Sitting behind his computer screen in the early hours of the morning, Simon Henson would try to piece together the migrants</w:t>
      </w:r>
      <w:r w:rsidR="00D325A4">
        <w:t>’</w:t>
      </w:r>
      <w:r>
        <w:t xml:space="preserve"> movements </w:t>
      </w:r>
      <w:r w:rsidR="00D325A4">
        <w:t xml:space="preserve">- </w:t>
      </w:r>
      <w:r>
        <w:t xml:space="preserve">a complex game of nocturnal cat and mouse. </w:t>
      </w:r>
    </w:p>
    <w:p w14:paraId="520C4EDD" w14:textId="77777777" w:rsidR="00FD31EB" w:rsidRDefault="00FD31EB" w:rsidP="0075249C">
      <w:pPr>
        <w:spacing w:line="360" w:lineRule="auto"/>
      </w:pPr>
    </w:p>
    <w:p w14:paraId="3D3A59F7" w14:textId="3318F820" w:rsidR="00FD31EB" w:rsidRDefault="00B45AA7" w:rsidP="0075249C">
      <w:pPr>
        <w:spacing w:line="360" w:lineRule="auto"/>
      </w:pPr>
      <w:r w:rsidRPr="0075249C">
        <w:rPr>
          <w:b/>
          <w:bCs/>
          <w:highlight w:val="magenta"/>
        </w:rPr>
        <w:lastRenderedPageBreak/>
        <w:t>SIMON HENSON</w:t>
      </w:r>
      <w:r>
        <w:rPr>
          <w:b/>
          <w:bCs/>
        </w:rPr>
        <w:t xml:space="preserve"> </w:t>
      </w:r>
      <w:r>
        <w:rPr>
          <w:color w:val="666666"/>
        </w:rPr>
        <w:t>[00:07:</w:t>
      </w:r>
      <w:r w:rsidR="00FD463F">
        <w:rPr>
          <w:color w:val="666666"/>
        </w:rPr>
        <w:t>46</w:t>
      </w:r>
      <w:r>
        <w:rPr>
          <w:color w:val="666666"/>
        </w:rPr>
        <w:t xml:space="preserve">] </w:t>
      </w:r>
      <w:r>
        <w:t>I'</w:t>
      </w:r>
      <w:r w:rsidR="007511B4">
        <w:t>d</w:t>
      </w:r>
      <w:r>
        <w:t xml:space="preserve"> be running an </w:t>
      </w:r>
      <w:r w:rsidR="007511B4">
        <w:t>A</w:t>
      </w:r>
      <w:r>
        <w:t>NPR analysis. Can we evidence these</w:t>
      </w:r>
      <w:r w:rsidR="00D325A4">
        <w:t>,</w:t>
      </w:r>
      <w:r>
        <w:t xml:space="preserve"> these individuals</w:t>
      </w:r>
      <w:r w:rsidR="00D325A4">
        <w:t>? C</w:t>
      </w:r>
      <w:r>
        <w:t xml:space="preserve">an </w:t>
      </w:r>
      <w:r w:rsidR="007511B4">
        <w:t>we</w:t>
      </w:r>
      <w:r>
        <w:t xml:space="preserve"> I.D. who they are, pick them up and start planning new routes down</w:t>
      </w:r>
      <w:r w:rsidR="00D325A4">
        <w:t>? A</w:t>
      </w:r>
      <w:r>
        <w:t xml:space="preserve">nd perhaps </w:t>
      </w:r>
      <w:r w:rsidR="00D325A4">
        <w:t xml:space="preserve">seeing </w:t>
      </w:r>
      <w:r>
        <w:t xml:space="preserve">a vehicle that's gone from East London through the Black Wall Tunnel </w:t>
      </w:r>
      <w:r w:rsidR="007511B4">
        <w:t>through</w:t>
      </w:r>
      <w:r>
        <w:t xml:space="preserve"> the A2, M2 and heading down towards Dover and at that point, I'm calling Chris, the </w:t>
      </w:r>
      <w:r w:rsidR="007511B4">
        <w:t>S</w:t>
      </w:r>
      <w:r>
        <w:t>IO, informing him</w:t>
      </w:r>
      <w:r w:rsidR="00D325A4">
        <w:t>. H</w:t>
      </w:r>
      <w:r>
        <w:t xml:space="preserve">e then </w:t>
      </w:r>
      <w:proofErr w:type="gramStart"/>
      <w:r>
        <w:t>makes a decision</w:t>
      </w:r>
      <w:proofErr w:type="gramEnd"/>
      <w:r>
        <w:t xml:space="preserve"> whether we have to try and catch up with that vehicle, identify </w:t>
      </w:r>
      <w:r w:rsidR="007511B4">
        <w:t>it</w:t>
      </w:r>
      <w:r>
        <w:t xml:space="preserve">, </w:t>
      </w:r>
      <w:r w:rsidR="007511B4">
        <w:t>ten, fifteen</w:t>
      </w:r>
      <w:r>
        <w:t xml:space="preserve"> </w:t>
      </w:r>
      <w:r w:rsidR="003C2348">
        <w:t>vehicles</w:t>
      </w:r>
      <w:r w:rsidR="00461BA4">
        <w:t>.</w:t>
      </w:r>
      <w:r w:rsidR="003C2348">
        <w:t xml:space="preserve"> </w:t>
      </w:r>
      <w:r w:rsidR="00D325A4">
        <w:t>T</w:t>
      </w:r>
      <w:r w:rsidR="00FD463F">
        <w:t>rying</w:t>
      </w:r>
      <w:r>
        <w:t xml:space="preserve"> to identify which ones are likely to be involved. </w:t>
      </w:r>
      <w:proofErr w:type="gramStart"/>
      <w:r>
        <w:t>So</w:t>
      </w:r>
      <w:proofErr w:type="gramEnd"/>
      <w:r>
        <w:t xml:space="preserve"> trying to work out the right one and point them in the right direction of the surveillance team was sort of the primary goal</w:t>
      </w:r>
      <w:r w:rsidR="00D325A4">
        <w:t>.</w:t>
      </w:r>
      <w:r>
        <w:t xml:space="preserve"> I'd also </w:t>
      </w:r>
      <w:r w:rsidR="00D325A4">
        <w:t>then,</w:t>
      </w:r>
      <w:r>
        <w:t xml:space="preserve"> if I'm missing it, I'm potentially breaking out, disseminating intelligence to the ports to say, can you look out for this vehicle or perhaps get Kent, Kent policing help</w:t>
      </w:r>
      <w:r w:rsidR="00A863D6">
        <w:t>ed</w:t>
      </w:r>
      <w:r>
        <w:t xml:space="preserve"> us quite a lot with trying to stop vehicles. </w:t>
      </w:r>
      <w:proofErr w:type="gramStart"/>
      <w:r>
        <w:t>So</w:t>
      </w:r>
      <w:proofErr w:type="gramEnd"/>
      <w:r>
        <w:t xml:space="preserve"> it was all about trying to point the surveillance team in the right direction from a control room, but then also mitigate any risks at the same time. </w:t>
      </w:r>
    </w:p>
    <w:p w14:paraId="029A1EDE" w14:textId="77777777" w:rsidR="00245B2D" w:rsidRDefault="00245B2D" w:rsidP="00245B2D">
      <w:pPr>
        <w:spacing w:line="360" w:lineRule="auto"/>
      </w:pPr>
    </w:p>
    <w:p w14:paraId="6D9EDEB9" w14:textId="6C191EC2" w:rsidR="00FD31EB" w:rsidRDefault="00245B2D" w:rsidP="00245B2D">
      <w:pPr>
        <w:spacing w:line="360" w:lineRule="auto"/>
      </w:pPr>
      <w:r w:rsidRPr="0075249C">
        <w:rPr>
          <w:b/>
          <w:bCs/>
          <w:highlight w:val="cyan"/>
        </w:rPr>
        <w:t>CHRIS HILL</w:t>
      </w:r>
      <w:r>
        <w:rPr>
          <w:b/>
          <w:bCs/>
        </w:rPr>
        <w:t xml:space="preserve"> </w:t>
      </w:r>
      <w:r>
        <w:rPr>
          <w:color w:val="666666"/>
        </w:rPr>
        <w:t>[00:08:</w:t>
      </w:r>
      <w:r w:rsidR="00461BA4">
        <w:rPr>
          <w:color w:val="666666"/>
        </w:rPr>
        <w:t>37</w:t>
      </w:r>
      <w:r>
        <w:rPr>
          <w:color w:val="666666"/>
        </w:rPr>
        <w:t xml:space="preserve">] </w:t>
      </w:r>
      <w:r>
        <w:t xml:space="preserve">We encountered people that were wanted for murder, people who were wanted for child sexual exploitation, sexual touching of children that were trying to leave the jurisdiction so they would get in the back of the lorries. There were people that were subject to deportation orders as well. </w:t>
      </w:r>
      <w:proofErr w:type="gramStart"/>
      <w:r>
        <w:t>So</w:t>
      </w:r>
      <w:proofErr w:type="gramEnd"/>
      <w:r>
        <w:t xml:space="preserve"> if you're in the UK and you've been subject to deportation, you're going to get sent back to a country that perhaps you don't want to get sent back to. </w:t>
      </w:r>
      <w:proofErr w:type="gramStart"/>
      <w:r>
        <w:t>So</w:t>
      </w:r>
      <w:proofErr w:type="gramEnd"/>
      <w:r>
        <w:t xml:space="preserve"> if you can make the trip across to France in the back of a lorry, the French don't have the power to deport you back to that country. Equally, there's people that came over here on various conditions of entry that were probably false. They managed to secure that level of entry so that they could stay in the UK. Now, some of the conditions that are attached to that is if you leave the UK for any reason, it resets and if you come back in again, you might not be admitted. </w:t>
      </w:r>
      <w:proofErr w:type="gramStart"/>
      <w:r>
        <w:t>So</w:t>
      </w:r>
      <w:proofErr w:type="gramEnd"/>
      <w:r>
        <w:t xml:space="preserve"> people were going out</w:t>
      </w:r>
      <w:r w:rsidR="00A863D6">
        <w:t>,</w:t>
      </w:r>
      <w:r>
        <w:t xml:space="preserve"> sneaking out because of the immigration restrictions. We also had some people who wanted to get to Europe and to do that you needed to get a Schengen visa. </w:t>
      </w:r>
      <w:r w:rsidR="00461BA4">
        <w:t>I believe t</w:t>
      </w:r>
      <w:r>
        <w:t xml:space="preserve">hey come in from Morocco as a husband and wife coming from Morocco, and they flew into Gatwick, got out of Gatwick </w:t>
      </w:r>
      <w:proofErr w:type="gramStart"/>
      <w:r>
        <w:t>Airport</w:t>
      </w:r>
      <w:proofErr w:type="gramEnd"/>
      <w:r>
        <w:t xml:space="preserve"> and then found their way into the back of a lorry, having had the stamps stamped coming to the UK, but they couldn't get into France, so they took the route of a lorry. </w:t>
      </w:r>
      <w:proofErr w:type="gramStart"/>
      <w:r>
        <w:t>So</w:t>
      </w:r>
      <w:proofErr w:type="gramEnd"/>
      <w:r>
        <w:t xml:space="preserve"> there was a whole heap of reasons why people would get in the back of the lorries, some that were completely new to me. </w:t>
      </w:r>
    </w:p>
    <w:p w14:paraId="02D34245" w14:textId="77777777" w:rsidR="00FD31EB" w:rsidRDefault="00FD31EB" w:rsidP="0075249C">
      <w:pPr>
        <w:spacing w:line="360" w:lineRule="auto"/>
      </w:pPr>
    </w:p>
    <w:p w14:paraId="7DA1FA0C" w14:textId="1ABDFBE7" w:rsidR="00FD31EB" w:rsidRDefault="00B45AA7" w:rsidP="0075249C">
      <w:pPr>
        <w:spacing w:line="360" w:lineRule="auto"/>
      </w:pPr>
      <w:r w:rsidRPr="00452DE9">
        <w:rPr>
          <w:b/>
          <w:bCs/>
          <w:highlight w:val="yellow"/>
        </w:rPr>
        <w:t>NARRATOR</w:t>
      </w:r>
      <w:r>
        <w:rPr>
          <w:color w:val="666666"/>
        </w:rPr>
        <w:t xml:space="preserve"> [00:10:</w:t>
      </w:r>
      <w:r w:rsidR="00461BA4">
        <w:rPr>
          <w:color w:val="666666"/>
        </w:rPr>
        <w:t>17</w:t>
      </w:r>
      <w:r>
        <w:rPr>
          <w:color w:val="666666"/>
        </w:rPr>
        <w:t xml:space="preserve">] </w:t>
      </w:r>
      <w:r>
        <w:t xml:space="preserve">The gang was using predominantly Romanian drivers to take migrants down to the coast. Each time a lorry was pulled over, the NCA needed to make arrests, process the </w:t>
      </w:r>
      <w:proofErr w:type="gramStart"/>
      <w:r>
        <w:t>migrants</w:t>
      </w:r>
      <w:proofErr w:type="gramEnd"/>
      <w:r>
        <w:t xml:space="preserve"> and collect evidence and a key part of that work was the </w:t>
      </w:r>
      <w:r>
        <w:lastRenderedPageBreak/>
        <w:t xml:space="preserve">seizure of mobile phones. John Larkin had the job of </w:t>
      </w:r>
      <w:proofErr w:type="spellStart"/>
      <w:r>
        <w:t>analysing</w:t>
      </w:r>
      <w:proofErr w:type="spellEnd"/>
      <w:r>
        <w:t xml:space="preserve"> those phones and making sense of </w:t>
      </w:r>
      <w:r w:rsidR="009A102A">
        <w:t xml:space="preserve">millions </w:t>
      </w:r>
      <w:r>
        <w:t xml:space="preserve">of lines of data. </w:t>
      </w:r>
    </w:p>
    <w:p w14:paraId="4A02AC47" w14:textId="77777777" w:rsidR="00FD31EB" w:rsidRDefault="00FD31EB" w:rsidP="0075249C">
      <w:pPr>
        <w:spacing w:line="360" w:lineRule="auto"/>
      </w:pPr>
    </w:p>
    <w:p w14:paraId="6397EB3E" w14:textId="7293867A" w:rsidR="00376547" w:rsidRDefault="00B45AA7" w:rsidP="0075249C">
      <w:pPr>
        <w:spacing w:line="360" w:lineRule="auto"/>
      </w:pPr>
      <w:r w:rsidRPr="00B45AA7">
        <w:rPr>
          <w:b/>
          <w:bCs/>
          <w:highlight w:val="red"/>
        </w:rPr>
        <w:t>JOHN LARKIN</w:t>
      </w:r>
      <w:r>
        <w:rPr>
          <w:b/>
          <w:bCs/>
        </w:rPr>
        <w:t xml:space="preserve"> </w:t>
      </w:r>
      <w:r>
        <w:rPr>
          <w:color w:val="666666"/>
        </w:rPr>
        <w:t>[00:10:</w:t>
      </w:r>
      <w:r w:rsidR="00461BA4">
        <w:rPr>
          <w:color w:val="666666"/>
        </w:rPr>
        <w:t>39</w:t>
      </w:r>
      <w:r>
        <w:rPr>
          <w:color w:val="666666"/>
        </w:rPr>
        <w:t xml:space="preserve">] </w:t>
      </w:r>
      <w:r>
        <w:t xml:space="preserve">At the time I was working as a senior analyst, which involves managing a team of analysts in various regions and areas. One of the key things </w:t>
      </w:r>
      <w:r w:rsidR="007D794B">
        <w:t>you're</w:t>
      </w:r>
      <w:r>
        <w:t xml:space="preserve"> always going to look at is how can you attribute a phone or communication device to an individual? Criminals are just like anybody else and they're always going to have a phone but it's a case of how can you say that that person has that phone? </w:t>
      </w:r>
    </w:p>
    <w:p w14:paraId="5628A65A" w14:textId="77777777" w:rsidR="00376547" w:rsidRDefault="00376547" w:rsidP="0075249C">
      <w:pPr>
        <w:spacing w:line="360" w:lineRule="auto"/>
      </w:pPr>
    </w:p>
    <w:p w14:paraId="7082BC0F" w14:textId="77777777" w:rsidR="00376547" w:rsidRDefault="00376547" w:rsidP="00376547">
      <w:pPr>
        <w:spacing w:line="360" w:lineRule="auto"/>
      </w:pPr>
      <w:r w:rsidRPr="00452DE9">
        <w:rPr>
          <w:b/>
          <w:bCs/>
          <w:highlight w:val="yellow"/>
        </w:rPr>
        <w:t>NARRATOR</w:t>
      </w:r>
      <w:r>
        <w:rPr>
          <w:color w:val="666666"/>
        </w:rPr>
        <w:t xml:space="preserve"> [00:1</w:t>
      </w:r>
      <w:r w:rsidR="007A5EC2">
        <w:rPr>
          <w:color w:val="666666"/>
        </w:rPr>
        <w:t>0</w:t>
      </w:r>
      <w:r>
        <w:rPr>
          <w:color w:val="666666"/>
        </w:rPr>
        <w:t>:</w:t>
      </w:r>
      <w:r w:rsidR="007A5EC2">
        <w:rPr>
          <w:color w:val="666666"/>
        </w:rPr>
        <w:t>58</w:t>
      </w:r>
      <w:r>
        <w:rPr>
          <w:color w:val="666666"/>
        </w:rPr>
        <w:t xml:space="preserve">] </w:t>
      </w:r>
      <w:r>
        <w:t xml:space="preserve">Early on in the investigation, the work by John and his team identified one common number that kept appearing on the </w:t>
      </w:r>
      <w:proofErr w:type="gramStart"/>
      <w:r>
        <w:t>migrants</w:t>
      </w:r>
      <w:proofErr w:type="gramEnd"/>
      <w:r>
        <w:t xml:space="preserve"> phones. That number belonged to Mohammed Moktar Hossain, a Bangladeshi cafe owner living in London. He had a taste for expensive cars and sent at least one child to a £12,000 a year private school. </w:t>
      </w:r>
    </w:p>
    <w:p w14:paraId="627584D5" w14:textId="77777777" w:rsidR="00376547" w:rsidRDefault="00376547" w:rsidP="00376547">
      <w:pPr>
        <w:spacing w:line="360" w:lineRule="auto"/>
      </w:pPr>
    </w:p>
    <w:p w14:paraId="2DCAD9F2" w14:textId="0C8DE1CF" w:rsidR="00B45AA7" w:rsidRDefault="00376547" w:rsidP="00B45AA7">
      <w:pPr>
        <w:spacing w:line="360" w:lineRule="auto"/>
      </w:pPr>
      <w:r w:rsidRPr="0075249C">
        <w:rPr>
          <w:b/>
          <w:bCs/>
          <w:highlight w:val="cyan"/>
        </w:rPr>
        <w:t>CHRIS HILL</w:t>
      </w:r>
      <w:r>
        <w:rPr>
          <w:b/>
          <w:bCs/>
        </w:rPr>
        <w:t xml:space="preserve"> </w:t>
      </w:r>
      <w:r>
        <w:rPr>
          <w:color w:val="666666"/>
        </w:rPr>
        <w:t>[00:1</w:t>
      </w:r>
      <w:r w:rsidR="007A5EC2">
        <w:rPr>
          <w:color w:val="666666"/>
        </w:rPr>
        <w:t>1</w:t>
      </w:r>
      <w:r>
        <w:rPr>
          <w:color w:val="666666"/>
        </w:rPr>
        <w:t>:</w:t>
      </w:r>
      <w:r w:rsidR="007A5EC2">
        <w:rPr>
          <w:color w:val="666666"/>
        </w:rPr>
        <w:t>19</w:t>
      </w:r>
      <w:r>
        <w:rPr>
          <w:color w:val="666666"/>
        </w:rPr>
        <w:t xml:space="preserve">] </w:t>
      </w:r>
      <w:r>
        <w:t>There were a couple of numbers that cropped up. One of them related to</w:t>
      </w:r>
      <w:r w:rsidR="00A863D6">
        <w:t>,</w:t>
      </w:r>
      <w:r>
        <w:t xml:space="preserve"> we were able to attribute to Moktar </w:t>
      </w:r>
      <w:r w:rsidR="001D00AB">
        <w:t xml:space="preserve">Hossain </w:t>
      </w:r>
      <w:r>
        <w:t xml:space="preserve">and the other one was Noor Ullah who was his trusted lieutenant. I think he'd been in the country for 15 years. He didn't have indefinite leave to remain, so he had a date when his immigration status was to be reviewed and that date </w:t>
      </w:r>
      <w:proofErr w:type="gramStart"/>
      <w:r>
        <w:t>actually expired</w:t>
      </w:r>
      <w:proofErr w:type="gramEnd"/>
      <w:r>
        <w:t xml:space="preserve"> whilst he was in custody. </w:t>
      </w:r>
      <w:proofErr w:type="gramStart"/>
      <w:r>
        <w:t>So</w:t>
      </w:r>
      <w:proofErr w:type="gramEnd"/>
      <w:r>
        <w:t xml:space="preserve"> he's from Bangladesh originally. He was known as </w:t>
      </w:r>
      <w:r w:rsidRPr="00411A46">
        <w:rPr>
          <w:i/>
          <w:iCs/>
        </w:rPr>
        <w:t xml:space="preserve">Bengali </w:t>
      </w:r>
      <w:r>
        <w:t xml:space="preserve">by a lot of the communications on the phone. He lived in the Woodford Green area in a very nicely furnished, semi-detached property, </w:t>
      </w:r>
      <w:proofErr w:type="gramStart"/>
      <w:r w:rsidR="00A863D6">
        <w:t xml:space="preserve">a </w:t>
      </w:r>
      <w:r>
        <w:t>number of</w:t>
      </w:r>
      <w:proofErr w:type="gramEnd"/>
      <w:r>
        <w:t xml:space="preserve"> high value cars, children at private school and he ran a restaurant in Whitechapel</w:t>
      </w:r>
      <w:r w:rsidR="007A5EC2">
        <w:t>.</w:t>
      </w:r>
    </w:p>
    <w:p w14:paraId="4FF35380" w14:textId="77777777" w:rsidR="00A863D6" w:rsidRDefault="00A863D6" w:rsidP="00B45AA7">
      <w:pPr>
        <w:spacing w:line="360" w:lineRule="auto"/>
      </w:pPr>
    </w:p>
    <w:p w14:paraId="5A17EB69" w14:textId="720ED1AE" w:rsidR="00FD31EB" w:rsidRDefault="00B45AA7" w:rsidP="00B45AA7">
      <w:pPr>
        <w:spacing w:line="360" w:lineRule="auto"/>
      </w:pPr>
      <w:r w:rsidRPr="00452DE9">
        <w:rPr>
          <w:b/>
          <w:bCs/>
          <w:highlight w:val="yellow"/>
        </w:rPr>
        <w:t>NARRATOR</w:t>
      </w:r>
      <w:r>
        <w:rPr>
          <w:color w:val="666666"/>
        </w:rPr>
        <w:t xml:space="preserve"> [00:</w:t>
      </w:r>
      <w:r w:rsidR="007A5EC2">
        <w:rPr>
          <w:color w:val="666666"/>
        </w:rPr>
        <w:t>2</w:t>
      </w:r>
      <w:r>
        <w:rPr>
          <w:color w:val="666666"/>
        </w:rPr>
        <w:t>:</w:t>
      </w:r>
      <w:r w:rsidR="007A5EC2">
        <w:rPr>
          <w:color w:val="666666"/>
        </w:rPr>
        <w:t>06</w:t>
      </w:r>
      <w:r>
        <w:rPr>
          <w:color w:val="666666"/>
        </w:rPr>
        <w:t xml:space="preserve">] </w:t>
      </w:r>
      <w:r>
        <w:t>Scanning hundreds of phones, was a huge task for John and his team, especially as most phones these days a</w:t>
      </w:r>
      <w:r w:rsidR="00A863D6">
        <w:t>re</w:t>
      </w:r>
      <w:r>
        <w:t xml:space="preserve"> passcode protected. </w:t>
      </w:r>
    </w:p>
    <w:p w14:paraId="62AEF475" w14:textId="77777777" w:rsidR="00FD31EB" w:rsidRDefault="00FD31EB" w:rsidP="0075249C">
      <w:pPr>
        <w:spacing w:line="360" w:lineRule="auto"/>
      </w:pPr>
    </w:p>
    <w:p w14:paraId="179AB31B" w14:textId="3B73E928" w:rsidR="00245B2D" w:rsidRDefault="00A05D53" w:rsidP="00245B2D">
      <w:pPr>
        <w:spacing w:line="360" w:lineRule="auto"/>
      </w:pPr>
      <w:r w:rsidRPr="00B45AA7">
        <w:rPr>
          <w:b/>
          <w:bCs/>
          <w:highlight w:val="red"/>
        </w:rPr>
        <w:t>JOHN LARKIN</w:t>
      </w:r>
      <w:r w:rsidR="00B45AA7">
        <w:rPr>
          <w:b/>
          <w:bCs/>
        </w:rPr>
        <w:t xml:space="preserve"> </w:t>
      </w:r>
      <w:r>
        <w:rPr>
          <w:color w:val="666666"/>
        </w:rPr>
        <w:t>[00:</w:t>
      </w:r>
      <w:r w:rsidR="007A5EC2">
        <w:rPr>
          <w:color w:val="666666"/>
        </w:rPr>
        <w:t>12</w:t>
      </w:r>
      <w:r>
        <w:rPr>
          <w:color w:val="666666"/>
        </w:rPr>
        <w:t>:</w:t>
      </w:r>
      <w:r w:rsidR="007A5EC2">
        <w:rPr>
          <w:color w:val="666666"/>
        </w:rPr>
        <w:t>16</w:t>
      </w:r>
      <w:r>
        <w:rPr>
          <w:color w:val="666666"/>
        </w:rPr>
        <w:t xml:space="preserve">] </w:t>
      </w:r>
      <w:r>
        <w:t xml:space="preserve">The tactic was, you know, if you picked up a migrant with a phone, </w:t>
      </w:r>
      <w:r w:rsidR="007D794B">
        <w:t>you'd seize</w:t>
      </w:r>
      <w:r>
        <w:t xml:space="preserve"> that phone and you look at, you know, call data a few days before it was picked up and a few days afterwards to say, okay, is that</w:t>
      </w:r>
      <w:r w:rsidR="00B45AA7">
        <w:t xml:space="preserve">… </w:t>
      </w:r>
      <w:r>
        <w:t xml:space="preserve">You're looking at every time you've got </w:t>
      </w:r>
      <w:r w:rsidR="007D794B">
        <w:t>a phone</w:t>
      </w:r>
      <w:r w:rsidR="00A863D6">
        <w:t>,</w:t>
      </w:r>
      <w:r>
        <w:t xml:space="preserve"> you're looking at the data for that and then you're trying to obviously cross match against the people in the criminal network as well. </w:t>
      </w:r>
    </w:p>
    <w:p w14:paraId="2F2735AD" w14:textId="77777777" w:rsidR="00A863D6" w:rsidRDefault="00A863D6" w:rsidP="00245B2D">
      <w:pPr>
        <w:spacing w:line="360" w:lineRule="auto"/>
      </w:pPr>
    </w:p>
    <w:p w14:paraId="24D5D0DA" w14:textId="77777777" w:rsidR="00FD31EB" w:rsidRDefault="00245B2D" w:rsidP="00245B2D">
      <w:pPr>
        <w:spacing w:line="360" w:lineRule="auto"/>
      </w:pPr>
      <w:r w:rsidRPr="0075249C">
        <w:rPr>
          <w:b/>
          <w:bCs/>
          <w:highlight w:val="cyan"/>
        </w:rPr>
        <w:t>CHRIS HILL</w:t>
      </w:r>
      <w:r>
        <w:rPr>
          <w:b/>
          <w:bCs/>
        </w:rPr>
        <w:t xml:space="preserve"> </w:t>
      </w:r>
      <w:r>
        <w:rPr>
          <w:color w:val="666666"/>
        </w:rPr>
        <w:t>[00:</w:t>
      </w:r>
      <w:r w:rsidR="007A5EC2">
        <w:rPr>
          <w:color w:val="666666"/>
        </w:rPr>
        <w:t>12</w:t>
      </w:r>
      <w:r>
        <w:rPr>
          <w:color w:val="666666"/>
        </w:rPr>
        <w:t>:</w:t>
      </w:r>
      <w:r w:rsidR="007A5EC2">
        <w:rPr>
          <w:color w:val="666666"/>
        </w:rPr>
        <w:t>35</w:t>
      </w:r>
      <w:r>
        <w:rPr>
          <w:color w:val="666666"/>
        </w:rPr>
        <w:t xml:space="preserve">] </w:t>
      </w:r>
      <w:r>
        <w:t>It wasn't just the migrant phones</w:t>
      </w:r>
      <w:r w:rsidR="00B45AA7">
        <w:t xml:space="preserve"> though</w:t>
      </w:r>
      <w:r>
        <w:t xml:space="preserve"> we were prosecuting the drivers as well. So </w:t>
      </w:r>
      <w:proofErr w:type="gramStart"/>
      <w:r>
        <w:t>generally</w:t>
      </w:r>
      <w:proofErr w:type="gramEnd"/>
      <w:r>
        <w:t xml:space="preserve"> with a migrant</w:t>
      </w:r>
      <w:r w:rsidR="007D794B">
        <w:t>,</w:t>
      </w:r>
      <w:r>
        <w:t xml:space="preserve"> as the </w:t>
      </w:r>
      <w:r w:rsidR="007D794B">
        <w:t>S</w:t>
      </w:r>
      <w:r>
        <w:t xml:space="preserve">enior </w:t>
      </w:r>
      <w:r w:rsidR="007D794B">
        <w:t>I</w:t>
      </w:r>
      <w:r>
        <w:t xml:space="preserve">nvestigating </w:t>
      </w:r>
      <w:r w:rsidR="007D794B">
        <w:t>O</w:t>
      </w:r>
      <w:r>
        <w:t xml:space="preserve">fficer, </w:t>
      </w:r>
      <w:r w:rsidR="00B45AA7">
        <w:t xml:space="preserve">I had to </w:t>
      </w:r>
      <w:r>
        <w:lastRenderedPageBreak/>
        <w:t>stipulate strict parameters because you</w:t>
      </w:r>
      <w:r w:rsidR="00B45AA7">
        <w:t xml:space="preserve"> can</w:t>
      </w:r>
      <w:r>
        <w:t xml:space="preserve"> imagine some of these phones are iPhones and </w:t>
      </w:r>
      <w:r w:rsidR="00B45AA7">
        <w:t>the</w:t>
      </w:r>
      <w:r w:rsidR="007D794B">
        <w:t>y're</w:t>
      </w:r>
      <w:r w:rsidR="00B45AA7">
        <w:t xml:space="preserve"> like mini </w:t>
      </w:r>
      <w:r>
        <w:t>computers</w:t>
      </w:r>
      <w:r w:rsidR="00B45AA7">
        <w:t xml:space="preserve"> s</w:t>
      </w:r>
      <w:r>
        <w:t>o if you start delving in</w:t>
      </w:r>
      <w:r w:rsidR="007D794B">
        <w:t xml:space="preserve"> too far back</w:t>
      </w:r>
      <w:r>
        <w:t xml:space="preserve">, you're going to be completely bogged down. </w:t>
      </w:r>
      <w:proofErr w:type="gramStart"/>
      <w:r>
        <w:t>So</w:t>
      </w:r>
      <w:proofErr w:type="gramEnd"/>
      <w:r>
        <w:t xml:space="preserve"> we managed to</w:t>
      </w:r>
      <w:r w:rsidR="00B45AA7">
        <w:t xml:space="preserve">, I </w:t>
      </w:r>
      <w:r>
        <w:t>set a strategy that on migrant phones we'd go back 24 hours post-event and see what the numbers were because I was satisfied</w:t>
      </w:r>
      <w:r w:rsidR="00B45AA7">
        <w:t xml:space="preserve"> that</w:t>
      </w:r>
      <w:r>
        <w:t xml:space="preserve"> the </w:t>
      </w:r>
      <w:proofErr w:type="spellStart"/>
      <w:r>
        <w:t>build up</w:t>
      </w:r>
      <w:proofErr w:type="spellEnd"/>
      <w:r>
        <w:t xml:space="preserve"> and the arrangements for this migrant movement would be within 24 hours of them getting into those mini cabs and making their way to the lorries. </w:t>
      </w:r>
    </w:p>
    <w:p w14:paraId="39B9FDF5" w14:textId="77777777" w:rsidR="00FD31EB" w:rsidRDefault="00FD31EB" w:rsidP="0075249C">
      <w:pPr>
        <w:spacing w:line="360" w:lineRule="auto"/>
      </w:pPr>
    </w:p>
    <w:p w14:paraId="70298B26" w14:textId="68C466AA" w:rsidR="00FD31EB" w:rsidRDefault="00A05D53" w:rsidP="00245B2D">
      <w:pPr>
        <w:spacing w:line="360" w:lineRule="auto"/>
      </w:pPr>
      <w:r w:rsidRPr="00B45AA7">
        <w:rPr>
          <w:b/>
          <w:bCs/>
          <w:highlight w:val="red"/>
        </w:rPr>
        <w:t>JOHN LARKIN</w:t>
      </w:r>
      <w:r w:rsidR="00B45AA7">
        <w:rPr>
          <w:b/>
          <w:bCs/>
        </w:rPr>
        <w:t xml:space="preserve"> </w:t>
      </w:r>
      <w:r>
        <w:rPr>
          <w:color w:val="666666"/>
        </w:rPr>
        <w:t>[00:</w:t>
      </w:r>
      <w:r w:rsidR="007A5EC2">
        <w:rPr>
          <w:color w:val="666666"/>
        </w:rPr>
        <w:t>13</w:t>
      </w:r>
      <w:r>
        <w:rPr>
          <w:color w:val="666666"/>
        </w:rPr>
        <w:t>:</w:t>
      </w:r>
      <w:r w:rsidR="007A5EC2">
        <w:rPr>
          <w:color w:val="666666"/>
        </w:rPr>
        <w:t>14</w:t>
      </w:r>
      <w:r>
        <w:rPr>
          <w:color w:val="666666"/>
        </w:rPr>
        <w:t xml:space="preserve">] </w:t>
      </w:r>
      <w:r>
        <w:t xml:space="preserve">Is </w:t>
      </w:r>
      <w:r w:rsidR="007A5EC2">
        <w:t xml:space="preserve">it </w:t>
      </w:r>
      <w:r>
        <w:t xml:space="preserve">an offence under UK law not to unlock a phone if requested by </w:t>
      </w:r>
      <w:r w:rsidR="007D794B">
        <w:t xml:space="preserve">a </w:t>
      </w:r>
      <w:r>
        <w:t xml:space="preserve">law enforcement officer. </w:t>
      </w:r>
      <w:proofErr w:type="gramStart"/>
      <w:r>
        <w:t>So</w:t>
      </w:r>
      <w:proofErr w:type="gramEnd"/>
      <w:r>
        <w:t xml:space="preserve"> some </w:t>
      </w:r>
      <w:r w:rsidR="00B45AA7">
        <w:t>were</w:t>
      </w:r>
      <w:r>
        <w:t xml:space="preserve"> very complian</w:t>
      </w:r>
      <w:r w:rsidR="00B45AA7">
        <w:t>t,</w:t>
      </w:r>
      <w:r>
        <w:t xml:space="preserve"> some </w:t>
      </w:r>
      <w:r w:rsidR="00B45AA7">
        <w:t>weren’t a</w:t>
      </w:r>
      <w:r>
        <w:t>nd of course we've got capability to deal with that</w:t>
      </w:r>
      <w:r w:rsidR="00B45AA7">
        <w:t xml:space="preserve"> a</w:t>
      </w:r>
      <w:r>
        <w:t>nd even if you can't get into the handset to see what's physically sa</w:t>
      </w:r>
      <w:r w:rsidR="00B45AA7">
        <w:t xml:space="preserve">ved </w:t>
      </w:r>
      <w:r w:rsidR="007D794B">
        <w:t>i</w:t>
      </w:r>
      <w:r w:rsidR="00B45AA7">
        <w:t>n there,</w:t>
      </w:r>
      <w:r>
        <w:t xml:space="preserve"> you can apply for the </w:t>
      </w:r>
      <w:r w:rsidR="00777628">
        <w:t xml:space="preserve">call </w:t>
      </w:r>
      <w:r>
        <w:t xml:space="preserve">data. </w:t>
      </w:r>
      <w:proofErr w:type="gramStart"/>
      <w:r>
        <w:t>So</w:t>
      </w:r>
      <w:proofErr w:type="gramEnd"/>
      <w:r>
        <w:t xml:space="preserve"> if nothing else, you can at least see the numbers that are being contacted and where they've been. </w:t>
      </w:r>
    </w:p>
    <w:p w14:paraId="04CC368E" w14:textId="77777777" w:rsidR="00FD31EB" w:rsidRDefault="00FD31EB" w:rsidP="0075249C">
      <w:pPr>
        <w:spacing w:line="360" w:lineRule="auto"/>
      </w:pPr>
    </w:p>
    <w:p w14:paraId="2955A1E8" w14:textId="38DE80EF" w:rsidR="00FD31EB" w:rsidRDefault="00245B2D" w:rsidP="0075249C">
      <w:pPr>
        <w:spacing w:line="360" w:lineRule="auto"/>
      </w:pPr>
      <w:r w:rsidRPr="00452DE9">
        <w:rPr>
          <w:b/>
          <w:bCs/>
          <w:highlight w:val="yellow"/>
        </w:rPr>
        <w:t>NARRATOR</w:t>
      </w:r>
      <w:r>
        <w:rPr>
          <w:color w:val="666666"/>
        </w:rPr>
        <w:t xml:space="preserve"> [00:</w:t>
      </w:r>
      <w:r w:rsidR="007A5EC2">
        <w:rPr>
          <w:color w:val="666666"/>
        </w:rPr>
        <w:t>13</w:t>
      </w:r>
      <w:r>
        <w:rPr>
          <w:color w:val="666666"/>
        </w:rPr>
        <w:t>:</w:t>
      </w:r>
      <w:r w:rsidR="007A5EC2">
        <w:rPr>
          <w:color w:val="666666"/>
        </w:rPr>
        <w:t>39</w:t>
      </w:r>
      <w:r>
        <w:rPr>
          <w:color w:val="666666"/>
        </w:rPr>
        <w:t xml:space="preserve">] </w:t>
      </w:r>
      <w:r>
        <w:t>It soon became clear that H</w:t>
      </w:r>
      <w:r w:rsidR="00EE2561">
        <w:t>o</w:t>
      </w:r>
      <w:r>
        <w:t>ssain was running a well-</w:t>
      </w:r>
      <w:proofErr w:type="spellStart"/>
      <w:r>
        <w:t>organised</w:t>
      </w:r>
      <w:proofErr w:type="spellEnd"/>
      <w:r>
        <w:t xml:space="preserve"> operation, and that included keeping up to date records on </w:t>
      </w:r>
      <w:proofErr w:type="gramStart"/>
      <w:r>
        <w:t>all of</w:t>
      </w:r>
      <w:proofErr w:type="gramEnd"/>
      <w:r>
        <w:t xml:space="preserve"> the migrants who were using his services. </w:t>
      </w:r>
    </w:p>
    <w:p w14:paraId="5530FD39" w14:textId="77777777" w:rsidR="00FD31EB" w:rsidRDefault="00FD31EB" w:rsidP="0075249C">
      <w:pPr>
        <w:spacing w:line="360" w:lineRule="auto"/>
      </w:pPr>
    </w:p>
    <w:p w14:paraId="536F5989" w14:textId="0833CA99" w:rsidR="00FD31EB" w:rsidRDefault="00411A46" w:rsidP="0075249C">
      <w:pPr>
        <w:spacing w:line="360" w:lineRule="auto"/>
      </w:pPr>
      <w:r w:rsidRPr="00411A46">
        <w:rPr>
          <w:b/>
          <w:bCs/>
          <w:color w:val="000000" w:themeColor="text1"/>
          <w:highlight w:val="magenta"/>
        </w:rPr>
        <w:t>SIMON HENSON</w:t>
      </w:r>
      <w:r w:rsidR="00A05D53" w:rsidRPr="00411A46">
        <w:rPr>
          <w:b/>
          <w:bCs/>
          <w:color w:val="000000" w:themeColor="text1"/>
        </w:rPr>
        <w:t xml:space="preserve"> </w:t>
      </w:r>
      <w:r w:rsidR="00514DEC">
        <w:rPr>
          <w:color w:val="666666"/>
        </w:rPr>
        <w:t>[00:</w:t>
      </w:r>
      <w:r w:rsidR="007A5EC2">
        <w:rPr>
          <w:color w:val="666666"/>
        </w:rPr>
        <w:t>13</w:t>
      </w:r>
      <w:r w:rsidR="00514DEC">
        <w:rPr>
          <w:color w:val="666666"/>
        </w:rPr>
        <w:t>:</w:t>
      </w:r>
      <w:r w:rsidR="007A5EC2">
        <w:rPr>
          <w:color w:val="666666"/>
        </w:rPr>
        <w:t>48</w:t>
      </w:r>
      <w:r w:rsidR="00514DEC">
        <w:rPr>
          <w:color w:val="666666"/>
        </w:rPr>
        <w:t xml:space="preserve">] </w:t>
      </w:r>
      <w:r w:rsidR="00514DEC">
        <w:t xml:space="preserve">He had effectively agents working for him, so </w:t>
      </w:r>
      <w:r>
        <w:t>in his book</w:t>
      </w:r>
      <w:r w:rsidR="00514DEC">
        <w:t xml:space="preserve"> of ledgers, and in his </w:t>
      </w:r>
      <w:proofErr w:type="gramStart"/>
      <w:r w:rsidR="00514DEC">
        <w:t>phone</w:t>
      </w:r>
      <w:proofErr w:type="gramEnd"/>
      <w:r w:rsidR="00514DEC">
        <w:t xml:space="preserve"> he had people could agents and they would refer work to him and they would get </w:t>
      </w:r>
      <w:r w:rsidR="00A863D6">
        <w:t xml:space="preserve">a </w:t>
      </w:r>
      <w:r w:rsidR="00514DEC">
        <w:t xml:space="preserve">cut for that. </w:t>
      </w:r>
      <w:proofErr w:type="gramStart"/>
      <w:r w:rsidR="00514DEC">
        <w:t>So</w:t>
      </w:r>
      <w:proofErr w:type="gramEnd"/>
      <w:r w:rsidR="00514DEC">
        <w:t xml:space="preserve"> it was just a referral process where they would recruit four or five people and they'd get £50 per person. </w:t>
      </w:r>
    </w:p>
    <w:p w14:paraId="71CAB0D6" w14:textId="77777777" w:rsidR="00FD31EB" w:rsidRDefault="00FD31EB" w:rsidP="0075249C">
      <w:pPr>
        <w:spacing w:line="360" w:lineRule="auto"/>
      </w:pPr>
    </w:p>
    <w:p w14:paraId="07EEFA4E" w14:textId="77777777" w:rsidR="00411A46" w:rsidRDefault="00A05D53" w:rsidP="0075249C">
      <w:pPr>
        <w:spacing w:line="360" w:lineRule="auto"/>
      </w:pPr>
      <w:r w:rsidRPr="0075249C">
        <w:rPr>
          <w:b/>
          <w:bCs/>
          <w:highlight w:val="cyan"/>
        </w:rPr>
        <w:t>CHRIS HILL</w:t>
      </w:r>
      <w:r>
        <w:rPr>
          <w:b/>
          <w:bCs/>
        </w:rPr>
        <w:t xml:space="preserve"> </w:t>
      </w:r>
      <w:r>
        <w:rPr>
          <w:color w:val="666666"/>
        </w:rPr>
        <w:t>[00:14:</w:t>
      </w:r>
      <w:r w:rsidR="007A5EC2">
        <w:rPr>
          <w:color w:val="666666"/>
        </w:rPr>
        <w:t>04</w:t>
      </w:r>
      <w:r>
        <w:rPr>
          <w:color w:val="666666"/>
        </w:rPr>
        <w:t xml:space="preserve">] </w:t>
      </w:r>
      <w:r>
        <w:t>One of the things that we found subsequent in the ledger that Mr. H</w:t>
      </w:r>
      <w:r w:rsidR="00411A46">
        <w:t>o</w:t>
      </w:r>
      <w:r>
        <w:t xml:space="preserve">ssain kept were some of his conditions of travel. It was almost like a travel agent. </w:t>
      </w:r>
    </w:p>
    <w:p w14:paraId="76053FD9" w14:textId="77777777" w:rsidR="00411A46" w:rsidRDefault="00411A46" w:rsidP="0075249C">
      <w:pPr>
        <w:spacing w:line="360" w:lineRule="auto"/>
      </w:pPr>
    </w:p>
    <w:p w14:paraId="426F6CE8" w14:textId="77777777" w:rsidR="00FD31EB" w:rsidRDefault="00A05D53" w:rsidP="0075249C">
      <w:pPr>
        <w:spacing w:line="360" w:lineRule="auto"/>
      </w:pPr>
      <w:r>
        <w:t xml:space="preserve">He had terms of conditions of </w:t>
      </w:r>
      <w:proofErr w:type="spellStart"/>
      <w:r>
        <w:t>of</w:t>
      </w:r>
      <w:proofErr w:type="spellEnd"/>
      <w:r>
        <w:t xml:space="preserve"> travel, and one of them was </w:t>
      </w:r>
      <w:r w:rsidRPr="00411A46">
        <w:rPr>
          <w:i/>
          <w:iCs/>
        </w:rPr>
        <w:t>no mobile phones</w:t>
      </w:r>
      <w:r>
        <w:t xml:space="preserve">. But fortunately, most of the migrants ignored that part of his conditions of travel and we were able to capture that evidence. </w:t>
      </w:r>
    </w:p>
    <w:p w14:paraId="47B1CA89" w14:textId="77777777" w:rsidR="00FD31EB" w:rsidRDefault="00FD31EB" w:rsidP="0075249C">
      <w:pPr>
        <w:spacing w:line="360" w:lineRule="auto"/>
      </w:pPr>
    </w:p>
    <w:p w14:paraId="0AB3C3D6" w14:textId="2230F974" w:rsidR="00FD31EB" w:rsidRDefault="00411A46" w:rsidP="0075249C">
      <w:pPr>
        <w:spacing w:line="360" w:lineRule="auto"/>
      </w:pPr>
      <w:r w:rsidRPr="00411A46">
        <w:rPr>
          <w:b/>
          <w:bCs/>
          <w:color w:val="000000" w:themeColor="text1"/>
          <w:highlight w:val="red"/>
        </w:rPr>
        <w:t>JON LARKIN</w:t>
      </w:r>
      <w:r w:rsidRPr="00411A46">
        <w:rPr>
          <w:b/>
          <w:bCs/>
          <w:color w:val="000000" w:themeColor="text1"/>
        </w:rPr>
        <w:t xml:space="preserve"> </w:t>
      </w:r>
      <w:r>
        <w:rPr>
          <w:color w:val="666666"/>
        </w:rPr>
        <w:t>[00:14:</w:t>
      </w:r>
      <w:r w:rsidR="007A5EC2">
        <w:rPr>
          <w:color w:val="666666"/>
        </w:rPr>
        <w:t>30</w:t>
      </w:r>
      <w:r>
        <w:rPr>
          <w:color w:val="666666"/>
        </w:rPr>
        <w:t xml:space="preserve">] </w:t>
      </w:r>
      <w:r>
        <w:t>So it was a case of, you know, can you connect those migrants with their phone numbers to either the taxi drivers or the lorry drivers or indeed to Hossain himself? And at the same time, I had analysts on my team</w:t>
      </w:r>
      <w:r w:rsidR="009A45F9">
        <w:t xml:space="preserve">, </w:t>
      </w:r>
      <w:r>
        <w:t>at the beginning,</w:t>
      </w:r>
      <w:r w:rsidR="009A45F9">
        <w:t xml:space="preserve"> y</w:t>
      </w:r>
      <w:r>
        <w:t>ou know, you're doing it on what we call like an intelligence</w:t>
      </w:r>
      <w:r w:rsidR="00A863D6">
        <w:t>-</w:t>
      </w:r>
      <w:r>
        <w:t xml:space="preserve">only basis. You don't have in </w:t>
      </w:r>
      <w:proofErr w:type="gramStart"/>
      <w:r>
        <w:t>evidence</w:t>
      </w:r>
      <w:proofErr w:type="gramEnd"/>
      <w:r>
        <w:t xml:space="preserve"> yet</w:t>
      </w:r>
      <w:r w:rsidR="009A45F9">
        <w:t xml:space="preserve"> y</w:t>
      </w:r>
      <w:r>
        <w:t xml:space="preserve">ou've not gone and put it into that evidential state, which isn't really a complicated thing to do. What it involves is saying, you know, we've already applied for the data under </w:t>
      </w:r>
      <w:r>
        <w:lastRenderedPageBreak/>
        <w:t xml:space="preserve">the correct legislation and then the person who's applied for it then will just write a statement producing </w:t>
      </w:r>
      <w:proofErr w:type="gramStart"/>
      <w:r>
        <w:t>it</w:t>
      </w:r>
      <w:proofErr w:type="gramEnd"/>
      <w:r w:rsidR="009A45F9">
        <w:t xml:space="preserve"> s</w:t>
      </w:r>
      <w:r>
        <w:t xml:space="preserve">o it moves from intelligence to that evidential position. </w:t>
      </w:r>
    </w:p>
    <w:p w14:paraId="2D6CA8F5" w14:textId="77777777" w:rsidR="00FD31EB" w:rsidRDefault="00FD31EB" w:rsidP="0075249C">
      <w:pPr>
        <w:spacing w:line="360" w:lineRule="auto"/>
      </w:pPr>
    </w:p>
    <w:p w14:paraId="3C9A8C08" w14:textId="77777777" w:rsidR="00FD31EB" w:rsidRDefault="009A45F9" w:rsidP="0075249C">
      <w:pPr>
        <w:spacing w:line="360" w:lineRule="auto"/>
      </w:pPr>
      <w:r w:rsidRPr="0075249C">
        <w:rPr>
          <w:b/>
          <w:bCs/>
          <w:highlight w:val="cyan"/>
        </w:rPr>
        <w:t>CHRIS HILL</w:t>
      </w:r>
      <w:r>
        <w:rPr>
          <w:b/>
          <w:bCs/>
        </w:rPr>
        <w:t xml:space="preserve"> </w:t>
      </w:r>
      <w:r>
        <w:rPr>
          <w:color w:val="666666"/>
        </w:rPr>
        <w:t>[00:15:</w:t>
      </w:r>
      <w:r w:rsidR="007A5EC2">
        <w:rPr>
          <w:color w:val="666666"/>
        </w:rPr>
        <w:t>06</w:t>
      </w:r>
      <w:r>
        <w:rPr>
          <w:color w:val="666666"/>
        </w:rPr>
        <w:t xml:space="preserve">] </w:t>
      </w:r>
      <w:r>
        <w:t xml:space="preserve">It was in two stages. </w:t>
      </w:r>
      <w:proofErr w:type="gramStart"/>
      <w:r>
        <w:t>So</w:t>
      </w:r>
      <w:proofErr w:type="gramEnd"/>
      <w:r>
        <w:t xml:space="preserve"> you had the migrants would corral in a certain location and m</w:t>
      </w:r>
      <w:r w:rsidR="00411A46">
        <w:t>ini</w:t>
      </w:r>
      <w:r>
        <w:t xml:space="preserve"> cabs from various parts of London would then make their way to a rendezvous point with a lorry, and then those people would then be transferred from the </w:t>
      </w:r>
      <w:proofErr w:type="spellStart"/>
      <w:r>
        <w:t>the</w:t>
      </w:r>
      <w:proofErr w:type="spellEnd"/>
      <w:r>
        <w:t xml:space="preserve"> minicab into a lorry. </w:t>
      </w:r>
    </w:p>
    <w:p w14:paraId="0FFADE42" w14:textId="77777777" w:rsidR="00FD31EB" w:rsidRDefault="00FD31EB" w:rsidP="0075249C">
      <w:pPr>
        <w:spacing w:line="360" w:lineRule="auto"/>
      </w:pPr>
    </w:p>
    <w:p w14:paraId="262D4B2B" w14:textId="77777777" w:rsidR="00FD31EB" w:rsidRDefault="009A45F9" w:rsidP="0075249C">
      <w:pPr>
        <w:spacing w:line="360" w:lineRule="auto"/>
      </w:pPr>
      <w:r w:rsidRPr="00452DE9">
        <w:rPr>
          <w:b/>
          <w:bCs/>
          <w:highlight w:val="yellow"/>
        </w:rPr>
        <w:t>NARRATOR</w:t>
      </w:r>
      <w:r>
        <w:rPr>
          <w:color w:val="666666"/>
        </w:rPr>
        <w:t xml:space="preserve"> [00:15:</w:t>
      </w:r>
      <w:r w:rsidR="007A5EC2">
        <w:rPr>
          <w:color w:val="666666"/>
        </w:rPr>
        <w:t>23</w:t>
      </w:r>
      <w:r>
        <w:rPr>
          <w:color w:val="666666"/>
        </w:rPr>
        <w:t xml:space="preserve">] </w:t>
      </w:r>
      <w:r>
        <w:t xml:space="preserve">By now, Chris and his operation </w:t>
      </w:r>
      <w:proofErr w:type="spellStart"/>
      <w:r w:rsidR="00337ED5">
        <w:t>Symbolry</w:t>
      </w:r>
      <w:proofErr w:type="spellEnd"/>
      <w:r>
        <w:t xml:space="preserve"> team, were constructing a picture of H</w:t>
      </w:r>
      <w:r w:rsidR="007131AD">
        <w:t>o</w:t>
      </w:r>
      <w:r>
        <w:t>ss</w:t>
      </w:r>
      <w:r w:rsidR="007131AD">
        <w:t>a</w:t>
      </w:r>
      <w:r>
        <w:t xml:space="preserve">in's operation, its scale and the people involved. </w:t>
      </w:r>
    </w:p>
    <w:p w14:paraId="32A96526" w14:textId="77777777" w:rsidR="00FD31EB" w:rsidRDefault="00FD31EB" w:rsidP="0075249C">
      <w:pPr>
        <w:spacing w:line="360" w:lineRule="auto"/>
      </w:pPr>
    </w:p>
    <w:p w14:paraId="279A22F2" w14:textId="21BDFC5C" w:rsidR="00FD31EB" w:rsidRDefault="009A45F9" w:rsidP="0075249C">
      <w:pPr>
        <w:spacing w:line="360" w:lineRule="auto"/>
      </w:pPr>
      <w:r w:rsidRPr="0075249C">
        <w:rPr>
          <w:b/>
          <w:bCs/>
          <w:highlight w:val="cyan"/>
        </w:rPr>
        <w:t>CHRIS HILL</w:t>
      </w:r>
      <w:r>
        <w:rPr>
          <w:b/>
          <w:bCs/>
        </w:rPr>
        <w:t xml:space="preserve"> </w:t>
      </w:r>
      <w:r>
        <w:rPr>
          <w:color w:val="666666"/>
        </w:rPr>
        <w:t>[00:</w:t>
      </w:r>
      <w:r w:rsidR="007A5EC2">
        <w:rPr>
          <w:color w:val="666666"/>
        </w:rPr>
        <w:t>15</w:t>
      </w:r>
      <w:r>
        <w:rPr>
          <w:color w:val="666666"/>
        </w:rPr>
        <w:t>:</w:t>
      </w:r>
      <w:r w:rsidR="007A5EC2">
        <w:rPr>
          <w:color w:val="666666"/>
        </w:rPr>
        <w:t>31</w:t>
      </w:r>
      <w:r>
        <w:rPr>
          <w:color w:val="666666"/>
        </w:rPr>
        <w:t xml:space="preserve">] </w:t>
      </w:r>
      <w:r>
        <w:t xml:space="preserve">What I built up is what sometimes is described as a fan conspiracy. If you imagine the bit of the fan, the handle part where the </w:t>
      </w:r>
      <w:proofErr w:type="spellStart"/>
      <w:r>
        <w:t>the</w:t>
      </w:r>
      <w:proofErr w:type="spellEnd"/>
      <w:r>
        <w:t xml:space="preserve"> heel is and then you open it up, he sits at the top with his 20 odd phones, and then you can show the lines coming down to the minicab drivers. Mini cab drivers sometimes used to speak to the migrants, and then him into the lorry drivers and that's where his </w:t>
      </w:r>
      <w:proofErr w:type="spellStart"/>
      <w:r>
        <w:t>defen</w:t>
      </w:r>
      <w:r w:rsidR="00411A46">
        <w:t>c</w:t>
      </w:r>
      <w:r>
        <w:t>e</w:t>
      </w:r>
      <w:proofErr w:type="spellEnd"/>
      <w:r>
        <w:t xml:space="preserve"> </w:t>
      </w:r>
      <w:proofErr w:type="gramStart"/>
      <w:r>
        <w:t>fell down</w:t>
      </w:r>
      <w:proofErr w:type="gramEnd"/>
      <w:r>
        <w:t xml:space="preserve"> because when you had those 20 phones, there wasn't anything the other side of it, it was just him. </w:t>
      </w:r>
    </w:p>
    <w:p w14:paraId="5F3B63F8" w14:textId="77777777" w:rsidR="00FD31EB" w:rsidRDefault="00FD31EB" w:rsidP="0075249C">
      <w:pPr>
        <w:spacing w:line="360" w:lineRule="auto"/>
      </w:pPr>
    </w:p>
    <w:p w14:paraId="04771AEE" w14:textId="77777777" w:rsidR="00FD31EB" w:rsidRDefault="009A45F9" w:rsidP="0075249C">
      <w:pPr>
        <w:spacing w:line="360" w:lineRule="auto"/>
      </w:pPr>
      <w:r w:rsidRPr="00452DE9">
        <w:rPr>
          <w:b/>
          <w:bCs/>
          <w:highlight w:val="yellow"/>
        </w:rPr>
        <w:t>NARRATOR</w:t>
      </w:r>
      <w:r>
        <w:rPr>
          <w:color w:val="666666"/>
        </w:rPr>
        <w:t xml:space="preserve"> [00:</w:t>
      </w:r>
      <w:r w:rsidR="0078427F">
        <w:rPr>
          <w:color w:val="666666"/>
        </w:rPr>
        <w:t>15:59</w:t>
      </w:r>
      <w:r>
        <w:rPr>
          <w:color w:val="666666"/>
        </w:rPr>
        <w:t xml:space="preserve">] </w:t>
      </w:r>
      <w:r>
        <w:t xml:space="preserve">Meanwhile, for Simon Henson and his team, the intelligence work to stop the lorries continued. </w:t>
      </w:r>
    </w:p>
    <w:p w14:paraId="6850DD46" w14:textId="77777777" w:rsidR="00FD31EB" w:rsidRDefault="00FD31EB" w:rsidP="0075249C">
      <w:pPr>
        <w:spacing w:line="360" w:lineRule="auto"/>
      </w:pPr>
    </w:p>
    <w:p w14:paraId="0145A4D8" w14:textId="20ADF004" w:rsidR="00FD31EB" w:rsidRDefault="009A45F9" w:rsidP="009E66AE">
      <w:pPr>
        <w:spacing w:line="360" w:lineRule="auto"/>
      </w:pPr>
      <w:r w:rsidRPr="0075249C">
        <w:rPr>
          <w:b/>
          <w:bCs/>
          <w:highlight w:val="magenta"/>
        </w:rPr>
        <w:t>SIMON HENSON</w:t>
      </w:r>
      <w:r>
        <w:rPr>
          <w:b/>
          <w:bCs/>
        </w:rPr>
        <w:t xml:space="preserve"> </w:t>
      </w:r>
      <w:r>
        <w:rPr>
          <w:color w:val="666666"/>
        </w:rPr>
        <w:t>[00:16:</w:t>
      </w:r>
      <w:r w:rsidR="0078427F">
        <w:rPr>
          <w:color w:val="666666"/>
        </w:rPr>
        <w:t>04</w:t>
      </w:r>
      <w:r>
        <w:rPr>
          <w:color w:val="666666"/>
        </w:rPr>
        <w:t xml:space="preserve">] </w:t>
      </w:r>
      <w:r>
        <w:t xml:space="preserve">Every day we would be deploying, so you'd come in and do a normal shift and you think you're going home at four or 5:00 and then you get intelligence and it's going to be a migrant run and we've also got responsibilities to protect the public, and we can't allow that facilitation to happen. </w:t>
      </w:r>
      <w:proofErr w:type="gramStart"/>
      <w:r>
        <w:t>So</w:t>
      </w:r>
      <w:proofErr w:type="gramEnd"/>
      <w:r>
        <w:t xml:space="preserve"> we've got to prevent that. </w:t>
      </w:r>
      <w:r w:rsidR="00A863D6">
        <w:t>They</w:t>
      </w:r>
      <w:r>
        <w:t xml:space="preserve"> had their little hotspots in primarily, primarily being East London, five or six people would be waiting in this location with suitcases, bags, coats, just waiting for 45 minutes to an hour. And it just didn't seem right and ultimately they were waiting for one of M</w:t>
      </w:r>
      <w:r w:rsidR="00411A46">
        <w:t>oktar</w:t>
      </w:r>
      <w:r>
        <w:t xml:space="preserve">’s couriers, who were taxi drivers, to pick them up and then take them the A2 M2 route and that's when they would meet a complicit lorry driver but the problem is it was the relentless nature because of what he was doing, had to happen out of hours, which means it would go on till about four in the morning every day. </w:t>
      </w:r>
    </w:p>
    <w:p w14:paraId="67D1A0D9" w14:textId="77777777" w:rsidR="00FD31EB" w:rsidRDefault="00FD31EB" w:rsidP="0075249C">
      <w:pPr>
        <w:spacing w:line="360" w:lineRule="auto"/>
      </w:pPr>
    </w:p>
    <w:p w14:paraId="28F36878" w14:textId="6403322A" w:rsidR="009E66AE" w:rsidRDefault="009E66AE" w:rsidP="009E66AE">
      <w:pPr>
        <w:spacing w:line="360" w:lineRule="auto"/>
      </w:pPr>
      <w:r>
        <w:rPr>
          <w:b/>
          <w:bCs/>
          <w:highlight w:val="yellow"/>
        </w:rPr>
        <w:lastRenderedPageBreak/>
        <w:t>NARRATOR</w:t>
      </w:r>
      <w:r>
        <w:rPr>
          <w:color w:val="666666"/>
        </w:rPr>
        <w:t xml:space="preserve">: </w:t>
      </w:r>
      <w:r w:rsidR="0078427F">
        <w:rPr>
          <w:color w:val="666666"/>
        </w:rPr>
        <w:t xml:space="preserve">[00:16:50] </w:t>
      </w:r>
      <w:r>
        <w:t>Sergeant Liam Moore works for the Metropolitan Police running a team of dog handlers. He was called in to assist the NCA when</w:t>
      </w:r>
      <w:r w:rsidR="003137D4">
        <w:t xml:space="preserve"> a</w:t>
      </w:r>
      <w:r>
        <w:t xml:space="preserve"> lorr</w:t>
      </w:r>
      <w:r w:rsidR="0078427F">
        <w:t xml:space="preserve">y </w:t>
      </w:r>
      <w:r w:rsidR="003137D4">
        <w:t>was</w:t>
      </w:r>
      <w:r>
        <w:t xml:space="preserve"> intercepted. For Liam, that involved </w:t>
      </w:r>
      <w:r w:rsidR="003137D4">
        <w:t xml:space="preserve">a </w:t>
      </w:r>
      <w:proofErr w:type="gramStart"/>
      <w:r>
        <w:t>search</w:t>
      </w:r>
      <w:r w:rsidR="003137D4">
        <w:t xml:space="preserve"> </w:t>
      </w:r>
      <w:r>
        <w:t xml:space="preserve"> on</w:t>
      </w:r>
      <w:proofErr w:type="gramEnd"/>
      <w:r>
        <w:t xml:space="preserve"> a busy motorway using his dog, Inca. </w:t>
      </w:r>
    </w:p>
    <w:p w14:paraId="1CFB98B7" w14:textId="77777777" w:rsidR="009E66AE" w:rsidRDefault="009E66AE" w:rsidP="009E66AE">
      <w:pPr>
        <w:spacing w:line="360" w:lineRule="auto"/>
      </w:pPr>
    </w:p>
    <w:p w14:paraId="7B1E6524" w14:textId="69A86101" w:rsidR="009E66AE" w:rsidRDefault="009E66AE" w:rsidP="009E66AE">
      <w:pPr>
        <w:spacing w:line="360" w:lineRule="auto"/>
      </w:pPr>
      <w:r>
        <w:rPr>
          <w:b/>
          <w:bCs/>
          <w:highlight w:val="darkCyan"/>
        </w:rPr>
        <w:t>LIAM MOORE</w:t>
      </w:r>
      <w:r>
        <w:rPr>
          <w:b/>
          <w:bCs/>
        </w:rPr>
        <w:t xml:space="preserve"> </w:t>
      </w:r>
      <w:r>
        <w:rPr>
          <w:color w:val="666666"/>
        </w:rPr>
        <w:t>[00:17:</w:t>
      </w:r>
      <w:r w:rsidR="0078427F">
        <w:rPr>
          <w:color w:val="666666"/>
        </w:rPr>
        <w:t>02</w:t>
      </w:r>
      <w:r>
        <w:rPr>
          <w:color w:val="666666"/>
        </w:rPr>
        <w:t xml:space="preserve">] </w:t>
      </w:r>
      <w:r>
        <w:rPr>
          <w:color w:val="000000" w:themeColor="text1"/>
        </w:rPr>
        <w:t xml:space="preserve">On the </w:t>
      </w:r>
      <w:r>
        <w:t>day in question, I was on patrol in the M25 area when I heard transmissions over the radio from traffic colleagues that were following this heavy goods vehicle and required assistance in stopping it and I was nearby</w:t>
      </w:r>
      <w:r w:rsidR="00A863D6">
        <w:t>,</w:t>
      </w:r>
      <w:r w:rsidR="0078427F">
        <w:t xml:space="preserve"> I knew eventually a dog van would be required so I assigned myself to go and take part in the operation.</w:t>
      </w:r>
    </w:p>
    <w:p w14:paraId="581B0CEA" w14:textId="77777777" w:rsidR="009E66AE" w:rsidRDefault="009E66AE" w:rsidP="009E66AE">
      <w:pPr>
        <w:spacing w:line="360" w:lineRule="auto"/>
      </w:pPr>
    </w:p>
    <w:p w14:paraId="20CB49FF" w14:textId="01C3F860" w:rsidR="009E66AE" w:rsidRDefault="009E66AE" w:rsidP="009E66AE">
      <w:pPr>
        <w:spacing w:line="360" w:lineRule="auto"/>
      </w:pPr>
      <w:r w:rsidRPr="00C334CC">
        <w:rPr>
          <w:b/>
          <w:bCs/>
          <w:highlight w:val="yellow"/>
        </w:rPr>
        <w:t>NARRATOR</w:t>
      </w:r>
      <w:r w:rsidRPr="00D325A4">
        <w:rPr>
          <w:color w:val="666666"/>
          <w:highlight w:val="yellow"/>
        </w:rPr>
        <w:t xml:space="preserve"> [00:1</w:t>
      </w:r>
      <w:r w:rsidR="0078427F" w:rsidRPr="00D325A4">
        <w:rPr>
          <w:color w:val="666666"/>
          <w:highlight w:val="yellow"/>
        </w:rPr>
        <w:t>7</w:t>
      </w:r>
      <w:r w:rsidRPr="00D325A4">
        <w:rPr>
          <w:color w:val="666666"/>
          <w:highlight w:val="yellow"/>
        </w:rPr>
        <w:t>:</w:t>
      </w:r>
      <w:r w:rsidR="0078427F" w:rsidRPr="00D325A4">
        <w:rPr>
          <w:color w:val="666666"/>
          <w:highlight w:val="yellow"/>
        </w:rPr>
        <w:t>19</w:t>
      </w:r>
      <w:r w:rsidRPr="00D325A4">
        <w:rPr>
          <w:color w:val="666666"/>
          <w:highlight w:val="yellow"/>
        </w:rPr>
        <w:t xml:space="preserve">] </w:t>
      </w:r>
      <w:r w:rsidRPr="00D325A4">
        <w:rPr>
          <w:highlight w:val="yellow"/>
        </w:rPr>
        <w:t xml:space="preserve">With many of the lorry stops during operation </w:t>
      </w:r>
      <w:proofErr w:type="spellStart"/>
      <w:proofErr w:type="gramStart"/>
      <w:r w:rsidRPr="00D325A4">
        <w:rPr>
          <w:highlight w:val="yellow"/>
        </w:rPr>
        <w:t>Symbolry</w:t>
      </w:r>
      <w:proofErr w:type="spellEnd"/>
      <w:r w:rsidRPr="00D325A4">
        <w:rPr>
          <w:highlight w:val="yellow"/>
        </w:rPr>
        <w:t xml:space="preserve">, </w:t>
      </w:r>
      <w:r w:rsidR="008F5B5C">
        <w:rPr>
          <w:highlight w:val="yellow"/>
        </w:rPr>
        <w:t xml:space="preserve"> o</w:t>
      </w:r>
      <w:r w:rsidRPr="00D325A4">
        <w:rPr>
          <w:highlight w:val="yellow"/>
        </w:rPr>
        <w:t>fficers</w:t>
      </w:r>
      <w:proofErr w:type="gramEnd"/>
      <w:r w:rsidRPr="00D325A4">
        <w:rPr>
          <w:highlight w:val="yellow"/>
        </w:rPr>
        <w:t xml:space="preserve"> who were called to respond had to think on their feet, calling on all their skills and training.</w:t>
      </w:r>
      <w:r>
        <w:t xml:space="preserve"> </w:t>
      </w:r>
    </w:p>
    <w:p w14:paraId="31E27F13" w14:textId="77777777" w:rsidR="009E66AE" w:rsidRDefault="009E66AE" w:rsidP="009E66AE">
      <w:pPr>
        <w:spacing w:line="360" w:lineRule="auto"/>
      </w:pPr>
    </w:p>
    <w:p w14:paraId="78303D14" w14:textId="561C2F8C" w:rsidR="00C31B96" w:rsidRDefault="009E66AE" w:rsidP="009E66AE">
      <w:pPr>
        <w:spacing w:line="360" w:lineRule="auto"/>
      </w:pPr>
      <w:r>
        <w:rPr>
          <w:b/>
          <w:bCs/>
          <w:highlight w:val="darkCyan"/>
        </w:rPr>
        <w:t>LIAM MOORE</w:t>
      </w:r>
      <w:r>
        <w:rPr>
          <w:b/>
          <w:bCs/>
        </w:rPr>
        <w:t xml:space="preserve"> </w:t>
      </w:r>
      <w:r>
        <w:rPr>
          <w:color w:val="666666"/>
        </w:rPr>
        <w:t>[00:1</w:t>
      </w:r>
      <w:r w:rsidR="0078427F">
        <w:rPr>
          <w:color w:val="666666"/>
        </w:rPr>
        <w:t>7</w:t>
      </w:r>
      <w:r>
        <w:rPr>
          <w:color w:val="666666"/>
        </w:rPr>
        <w:t>:3</w:t>
      </w:r>
      <w:r w:rsidR="0078427F">
        <w:rPr>
          <w:color w:val="666666"/>
        </w:rPr>
        <w:t>0</w:t>
      </w:r>
      <w:r>
        <w:rPr>
          <w:color w:val="666666"/>
        </w:rPr>
        <w:t xml:space="preserve">] </w:t>
      </w:r>
      <w:r>
        <w:t xml:space="preserve">So a lot of the tactical options from that point is really my own planning in my head of what I'm going to do to support the operation and to that end, just kind of didn't really need to know the ins and outs of how the operation had come to take place. It's more the logistics of how we stop a large vehicle in a dynamic environment like that. </w:t>
      </w:r>
    </w:p>
    <w:p w14:paraId="64DF4E5A" w14:textId="77777777" w:rsidR="009E66AE" w:rsidRDefault="009E66AE" w:rsidP="009E66AE">
      <w:pPr>
        <w:spacing w:line="360" w:lineRule="auto"/>
      </w:pPr>
    </w:p>
    <w:p w14:paraId="65CDCA5B" w14:textId="77777777" w:rsidR="009E66AE" w:rsidRDefault="009E66AE" w:rsidP="009E66AE">
      <w:pPr>
        <w:spacing w:line="360" w:lineRule="auto"/>
      </w:pPr>
      <w:r>
        <w:rPr>
          <w:b/>
          <w:bCs/>
          <w:highlight w:val="lightGray"/>
        </w:rPr>
        <w:t>UNKNOWN</w:t>
      </w:r>
      <w:r>
        <w:rPr>
          <w:color w:val="666666"/>
        </w:rPr>
        <w:t xml:space="preserve"> [00:1</w:t>
      </w:r>
      <w:r w:rsidR="0078427F">
        <w:rPr>
          <w:color w:val="666666"/>
        </w:rPr>
        <w:t>7</w:t>
      </w:r>
      <w:r>
        <w:rPr>
          <w:color w:val="666666"/>
        </w:rPr>
        <w:t>:</w:t>
      </w:r>
      <w:r w:rsidR="0078427F">
        <w:rPr>
          <w:color w:val="666666"/>
        </w:rPr>
        <w:t>58</w:t>
      </w:r>
      <w:r>
        <w:rPr>
          <w:color w:val="666666"/>
        </w:rPr>
        <w:t xml:space="preserve">] </w:t>
      </w:r>
      <w:r>
        <w:rPr>
          <w:color w:val="000000" w:themeColor="text1"/>
        </w:rPr>
        <w:t>Police helicopter audio of lorry stop.</w:t>
      </w:r>
    </w:p>
    <w:p w14:paraId="22D8E1F9" w14:textId="77777777" w:rsidR="009E66AE" w:rsidRDefault="009E66AE" w:rsidP="009E66AE">
      <w:pPr>
        <w:spacing w:line="360" w:lineRule="auto"/>
      </w:pPr>
    </w:p>
    <w:p w14:paraId="7561C9EC" w14:textId="77777777" w:rsidR="009E66AE" w:rsidRDefault="009E66AE" w:rsidP="009E66AE">
      <w:pPr>
        <w:spacing w:line="360" w:lineRule="auto"/>
      </w:pPr>
    </w:p>
    <w:p w14:paraId="438C52FA" w14:textId="1259024E" w:rsidR="009E66AE" w:rsidRDefault="009E66AE" w:rsidP="009E66AE">
      <w:pPr>
        <w:spacing w:line="360" w:lineRule="auto"/>
      </w:pPr>
      <w:r>
        <w:rPr>
          <w:b/>
          <w:bCs/>
          <w:highlight w:val="darkCyan"/>
        </w:rPr>
        <w:t>LIAM MOORE</w:t>
      </w:r>
      <w:r>
        <w:rPr>
          <w:b/>
          <w:bCs/>
        </w:rPr>
        <w:t xml:space="preserve"> </w:t>
      </w:r>
      <w:r>
        <w:rPr>
          <w:color w:val="666666"/>
        </w:rPr>
        <w:t>[00:</w:t>
      </w:r>
      <w:r w:rsidR="0078427F">
        <w:rPr>
          <w:color w:val="666666"/>
        </w:rPr>
        <w:t>18</w:t>
      </w:r>
      <w:r>
        <w:rPr>
          <w:color w:val="666666"/>
        </w:rPr>
        <w:t>:</w:t>
      </w:r>
      <w:r w:rsidR="0078427F">
        <w:rPr>
          <w:color w:val="666666"/>
        </w:rPr>
        <w:t>12</w:t>
      </w:r>
      <w:r>
        <w:rPr>
          <w:color w:val="666666"/>
        </w:rPr>
        <w:t xml:space="preserve">] </w:t>
      </w:r>
      <w:r>
        <w:t xml:space="preserve">I might know that that's a truck we're stopping at this junction. How desperate are they to escape from police? Is there something else we don't know about the people individually that are in there that that might cause them to pose a higher risk than certain other people? </w:t>
      </w:r>
    </w:p>
    <w:p w14:paraId="79581E67" w14:textId="77777777" w:rsidR="009E66AE" w:rsidRDefault="009E66AE" w:rsidP="009E66AE">
      <w:pPr>
        <w:spacing w:line="360" w:lineRule="auto"/>
      </w:pPr>
    </w:p>
    <w:p w14:paraId="4493509A" w14:textId="1443AB42" w:rsidR="009E66AE" w:rsidRDefault="009E66AE" w:rsidP="009E66AE">
      <w:pPr>
        <w:spacing w:line="360" w:lineRule="auto"/>
      </w:pPr>
      <w:r>
        <w:t xml:space="preserve">The other challenge is working in a motorway environment like that, it's </w:t>
      </w:r>
      <w:r w:rsidR="00905FEA">
        <w:t>loads of</w:t>
      </w:r>
      <w:r>
        <w:t xml:space="preserve"> lanes of </w:t>
      </w:r>
      <w:proofErr w:type="gramStart"/>
      <w:r>
        <w:t>fast moving</w:t>
      </w:r>
      <w:proofErr w:type="gramEnd"/>
      <w:r>
        <w:t xml:space="preserve"> traffic. It's a dangerous place to be working, particularly if you've got a dog that you might need to let off lead. The last thing you want is to see a dog run out onto the motorway.</w:t>
      </w:r>
    </w:p>
    <w:p w14:paraId="6287EF19" w14:textId="77777777" w:rsidR="009E66AE" w:rsidRDefault="009E66AE" w:rsidP="009E66AE">
      <w:pPr>
        <w:spacing w:line="360" w:lineRule="auto"/>
      </w:pPr>
    </w:p>
    <w:p w14:paraId="13EC730B" w14:textId="77777777" w:rsidR="009E66AE" w:rsidRDefault="009E66AE" w:rsidP="009E66AE">
      <w:pPr>
        <w:spacing w:line="360" w:lineRule="auto"/>
        <w:rPr>
          <w:color w:val="666666"/>
        </w:rPr>
      </w:pPr>
      <w:r>
        <w:rPr>
          <w:b/>
          <w:bCs/>
          <w:highlight w:val="lightGray"/>
        </w:rPr>
        <w:t>UNKNOWN</w:t>
      </w:r>
      <w:r>
        <w:rPr>
          <w:color w:val="666666"/>
        </w:rPr>
        <w:t xml:space="preserve"> [00:</w:t>
      </w:r>
      <w:r w:rsidR="0078427F">
        <w:rPr>
          <w:color w:val="666666"/>
        </w:rPr>
        <w:t>18</w:t>
      </w:r>
      <w:r>
        <w:rPr>
          <w:color w:val="666666"/>
        </w:rPr>
        <w:t>:3</w:t>
      </w:r>
      <w:r w:rsidR="0078427F">
        <w:rPr>
          <w:color w:val="666666"/>
        </w:rPr>
        <w:t>9</w:t>
      </w:r>
      <w:r>
        <w:rPr>
          <w:color w:val="666666"/>
        </w:rPr>
        <w:t xml:space="preserve">] </w:t>
      </w:r>
      <w:r>
        <w:rPr>
          <w:color w:val="000000" w:themeColor="text1"/>
        </w:rPr>
        <w:t xml:space="preserve">A3 Lorry stop </w:t>
      </w:r>
      <w:proofErr w:type="gramStart"/>
      <w:r>
        <w:rPr>
          <w:color w:val="000000" w:themeColor="text1"/>
        </w:rPr>
        <w:t>audio</w:t>
      </w:r>
      <w:proofErr w:type="gramEnd"/>
    </w:p>
    <w:p w14:paraId="7106221E" w14:textId="77777777" w:rsidR="009E66AE" w:rsidRDefault="009E66AE" w:rsidP="009E66AE">
      <w:pPr>
        <w:spacing w:line="360" w:lineRule="auto"/>
        <w:rPr>
          <w:color w:val="666666"/>
        </w:rPr>
      </w:pPr>
    </w:p>
    <w:p w14:paraId="2AF17A79" w14:textId="6C344639" w:rsidR="009E66AE" w:rsidRDefault="009E66AE" w:rsidP="009E66AE">
      <w:pPr>
        <w:spacing w:line="360" w:lineRule="auto"/>
      </w:pPr>
      <w:r>
        <w:rPr>
          <w:b/>
          <w:bCs/>
          <w:highlight w:val="darkCyan"/>
        </w:rPr>
        <w:t>LIAM MOORE</w:t>
      </w:r>
      <w:r>
        <w:rPr>
          <w:b/>
          <w:bCs/>
        </w:rPr>
        <w:t xml:space="preserve"> </w:t>
      </w:r>
      <w:r>
        <w:rPr>
          <w:color w:val="666666"/>
        </w:rPr>
        <w:t>[00:</w:t>
      </w:r>
      <w:r w:rsidR="0078427F">
        <w:rPr>
          <w:color w:val="666666"/>
        </w:rPr>
        <w:t>19</w:t>
      </w:r>
      <w:r>
        <w:rPr>
          <w:color w:val="666666"/>
        </w:rPr>
        <w:t>:</w:t>
      </w:r>
      <w:r w:rsidR="0078427F">
        <w:rPr>
          <w:color w:val="666666"/>
        </w:rPr>
        <w:t>08</w:t>
      </w:r>
      <w:r>
        <w:rPr>
          <w:color w:val="666666"/>
        </w:rPr>
        <w:t xml:space="preserve">] </w:t>
      </w:r>
      <w:r>
        <w:t xml:space="preserve">But we brought the HGV to a stop on a slip road of the M25 </w:t>
      </w:r>
      <w:proofErr w:type="spellStart"/>
      <w:r>
        <w:t>Wisley</w:t>
      </w:r>
      <w:proofErr w:type="spellEnd"/>
      <w:r>
        <w:t xml:space="preserve"> interchange off the main motorway carriageway but those are still live lanes. I was </w:t>
      </w:r>
      <w:r>
        <w:lastRenderedPageBreak/>
        <w:t xml:space="preserve">already planning for the fact that we might have multiple people try and break out of the HGV and make a run for it or fight. </w:t>
      </w:r>
      <w:proofErr w:type="gramStart"/>
      <w:r>
        <w:t>So</w:t>
      </w:r>
      <w:proofErr w:type="gramEnd"/>
      <w:r>
        <w:t xml:space="preserve"> my plan straight away was to contain the truck in case we did get runners. So as soon as we came to a standstill, I came out with Inca on a lead, and I took up position at the back of the </w:t>
      </w:r>
      <w:proofErr w:type="gramStart"/>
      <w:r>
        <w:t xml:space="preserve">truck </w:t>
      </w:r>
      <w:r w:rsidR="0078427F">
        <w:t xml:space="preserve"> where</w:t>
      </w:r>
      <w:proofErr w:type="gramEnd"/>
      <w:r>
        <w:t xml:space="preserve"> I could see the back doors and the side and both sides. So if anybody was to try and </w:t>
      </w:r>
      <w:proofErr w:type="gramStart"/>
      <w:r>
        <w:t xml:space="preserve">run </w:t>
      </w:r>
      <w:r w:rsidR="0078427F">
        <w:t xml:space="preserve"> I'd</w:t>
      </w:r>
      <w:proofErr w:type="gramEnd"/>
      <w:r>
        <w:t xml:space="preserve"> be able to use Inca to detain them or deter them from running, basically to avoid anyone running out into the M25, either the people that might be in the truck or my colleagues. I took the decision at that point that the safest thing was to put Inca into the truck first. I didn't know how heavily loaded it could be, so there could have been loads of hiding places that she'd have to search through to find people. </w:t>
      </w:r>
      <w:proofErr w:type="gramStart"/>
      <w:r>
        <w:t>So</w:t>
      </w:r>
      <w:proofErr w:type="gramEnd"/>
      <w:r>
        <w:t xml:space="preserve"> I lifted her into the back of the truck and then straight away saw it was actually fairly lightly loaded. </w:t>
      </w:r>
      <w:proofErr w:type="gramStart"/>
      <w:r>
        <w:t>So</w:t>
      </w:r>
      <w:proofErr w:type="gramEnd"/>
      <w:r>
        <w:t xml:space="preserve"> I've asked her to speak, basically give her a command to make a racket and bark at people even if she can't see them. </w:t>
      </w:r>
      <w:proofErr w:type="gramStart"/>
      <w:r>
        <w:t>So</w:t>
      </w:r>
      <w:proofErr w:type="gramEnd"/>
      <w:r>
        <w:t xml:space="preserve"> we did that and eventually I could see people were hiding behind the load and I was able to get them to show themselves w</w:t>
      </w:r>
      <w:r w:rsidR="00905FEA">
        <w:t>hile</w:t>
      </w:r>
      <w:r>
        <w:t xml:space="preserve"> keeping Inca away from them</w:t>
      </w:r>
    </w:p>
    <w:p w14:paraId="69CDA4AF" w14:textId="77777777" w:rsidR="00905FEA" w:rsidRDefault="00905FEA" w:rsidP="009E66AE">
      <w:pPr>
        <w:spacing w:line="360" w:lineRule="auto"/>
      </w:pPr>
    </w:p>
    <w:p w14:paraId="0CF44A6D" w14:textId="77777777" w:rsidR="009E66AE" w:rsidRDefault="009E66AE" w:rsidP="009E66AE">
      <w:pPr>
        <w:spacing w:line="360" w:lineRule="auto"/>
        <w:rPr>
          <w:color w:val="666666"/>
        </w:rPr>
      </w:pPr>
      <w:r>
        <w:rPr>
          <w:b/>
          <w:bCs/>
          <w:highlight w:val="lightGray"/>
        </w:rPr>
        <w:t>UNKNOWN</w:t>
      </w:r>
      <w:r>
        <w:rPr>
          <w:color w:val="666666"/>
        </w:rPr>
        <w:t xml:space="preserve"> [00:2</w:t>
      </w:r>
      <w:r w:rsidR="0025700F">
        <w:rPr>
          <w:color w:val="666666"/>
        </w:rPr>
        <w:t>0</w:t>
      </w:r>
      <w:r>
        <w:rPr>
          <w:color w:val="666666"/>
        </w:rPr>
        <w:t>:1</w:t>
      </w:r>
      <w:r w:rsidR="0025700F">
        <w:rPr>
          <w:color w:val="666666"/>
        </w:rPr>
        <w:t>7</w:t>
      </w:r>
      <w:r>
        <w:rPr>
          <w:color w:val="666666"/>
        </w:rPr>
        <w:t xml:space="preserve">] </w:t>
      </w:r>
      <w:r>
        <w:rPr>
          <w:color w:val="000000" w:themeColor="text1"/>
        </w:rPr>
        <w:t xml:space="preserve">A3 Lorry stop </w:t>
      </w:r>
      <w:proofErr w:type="gramStart"/>
      <w:r>
        <w:rPr>
          <w:color w:val="000000" w:themeColor="text1"/>
        </w:rPr>
        <w:t>audio</w:t>
      </w:r>
      <w:proofErr w:type="gramEnd"/>
    </w:p>
    <w:p w14:paraId="12D8029B" w14:textId="77777777" w:rsidR="009E66AE" w:rsidRDefault="009E66AE" w:rsidP="009E66AE">
      <w:pPr>
        <w:spacing w:line="360" w:lineRule="auto"/>
      </w:pPr>
    </w:p>
    <w:p w14:paraId="0E740777" w14:textId="3B33E527" w:rsidR="009E66AE" w:rsidRDefault="009E66AE" w:rsidP="009E66AE">
      <w:pPr>
        <w:spacing w:line="360" w:lineRule="auto"/>
      </w:pPr>
      <w:r>
        <w:rPr>
          <w:b/>
          <w:bCs/>
          <w:highlight w:val="darkCyan"/>
        </w:rPr>
        <w:t>LIAM MOORE</w:t>
      </w:r>
      <w:r>
        <w:rPr>
          <w:b/>
          <w:bCs/>
        </w:rPr>
        <w:t xml:space="preserve"> </w:t>
      </w:r>
      <w:r>
        <w:rPr>
          <w:color w:val="666666"/>
        </w:rPr>
        <w:t>[00:2</w:t>
      </w:r>
      <w:r w:rsidR="0025700F">
        <w:rPr>
          <w:color w:val="666666"/>
        </w:rPr>
        <w:t>0</w:t>
      </w:r>
      <w:r>
        <w:rPr>
          <w:color w:val="666666"/>
        </w:rPr>
        <w:t>:3</w:t>
      </w:r>
      <w:r w:rsidR="0025700F">
        <w:rPr>
          <w:color w:val="666666"/>
        </w:rPr>
        <w:t>2</w:t>
      </w:r>
      <w:r>
        <w:rPr>
          <w:color w:val="666666"/>
        </w:rPr>
        <w:t xml:space="preserve">] </w:t>
      </w:r>
      <w:r>
        <w:rPr>
          <w:color w:val="000000" w:themeColor="text1"/>
        </w:rPr>
        <w:t xml:space="preserve">From memory, there was approximately fifteen people in there </w:t>
      </w:r>
      <w:r w:rsidR="00905FEA">
        <w:rPr>
          <w:color w:val="000000" w:themeColor="text1"/>
        </w:rPr>
        <w:t xml:space="preserve">and </w:t>
      </w:r>
      <w:r>
        <w:rPr>
          <w:color w:val="000000" w:themeColor="text1"/>
        </w:rPr>
        <w:t xml:space="preserve">what I wanted to do was ensure they came out safely in a controlled manner, so I withdrew Inca to the exit doors of the </w:t>
      </w:r>
      <w:proofErr w:type="gramStart"/>
      <w:r>
        <w:rPr>
          <w:color w:val="000000" w:themeColor="text1"/>
        </w:rPr>
        <w:t>truck</w:t>
      </w:r>
      <w:proofErr w:type="gramEnd"/>
      <w:r>
        <w:rPr>
          <w:color w:val="000000" w:themeColor="text1"/>
        </w:rPr>
        <w:t xml:space="preserve"> and we called them out individually then</w:t>
      </w:r>
      <w:r w:rsidR="00905FEA">
        <w:rPr>
          <w:color w:val="000000" w:themeColor="text1"/>
        </w:rPr>
        <w:t xml:space="preserve">. </w:t>
      </w:r>
      <w:r w:rsidR="0025700F" w:rsidRPr="00D325A4">
        <w:rPr>
          <w:color w:val="000000" w:themeColor="text1"/>
        </w:rPr>
        <w:t xml:space="preserve">And then </w:t>
      </w:r>
      <w:r>
        <w:rPr>
          <w:color w:val="000000" w:themeColor="text1"/>
        </w:rPr>
        <w:t>once I was happy, the numbers were down to just a couple left then I took the dog out of the truck because there was no need for her to be there anymore.</w:t>
      </w:r>
    </w:p>
    <w:p w14:paraId="144F0AA5" w14:textId="77777777" w:rsidR="007A1B10" w:rsidRDefault="007A1B10" w:rsidP="0075249C">
      <w:pPr>
        <w:spacing w:line="360" w:lineRule="auto"/>
      </w:pPr>
    </w:p>
    <w:p w14:paraId="37580813" w14:textId="0B8ECEB4" w:rsidR="00FD31EB" w:rsidRDefault="0087567F" w:rsidP="0075249C">
      <w:pPr>
        <w:spacing w:line="360" w:lineRule="auto"/>
      </w:pPr>
      <w:r w:rsidRPr="00452DE9">
        <w:rPr>
          <w:b/>
          <w:bCs/>
          <w:highlight w:val="yellow"/>
        </w:rPr>
        <w:t>NARRATOR</w:t>
      </w:r>
      <w:r>
        <w:rPr>
          <w:b/>
          <w:bCs/>
        </w:rPr>
        <w:t xml:space="preserve"> </w:t>
      </w:r>
      <w:r w:rsidR="009C729F">
        <w:rPr>
          <w:color w:val="666666"/>
        </w:rPr>
        <w:t>[00:</w:t>
      </w:r>
      <w:r w:rsidR="0025700F">
        <w:rPr>
          <w:color w:val="666666"/>
        </w:rPr>
        <w:t>21</w:t>
      </w:r>
      <w:r w:rsidR="009C729F">
        <w:rPr>
          <w:color w:val="666666"/>
        </w:rPr>
        <w:t>:</w:t>
      </w:r>
      <w:r>
        <w:rPr>
          <w:color w:val="666666"/>
        </w:rPr>
        <w:t>0</w:t>
      </w:r>
      <w:r w:rsidR="0025700F">
        <w:rPr>
          <w:color w:val="666666"/>
        </w:rPr>
        <w:t>2</w:t>
      </w:r>
      <w:r w:rsidR="009C729F">
        <w:rPr>
          <w:color w:val="666666"/>
        </w:rPr>
        <w:t xml:space="preserve">] </w:t>
      </w:r>
      <w:r w:rsidR="009C729F">
        <w:t>The work</w:t>
      </w:r>
      <w:r w:rsidR="0025700F">
        <w:t xml:space="preserve"> carried on</w:t>
      </w:r>
      <w:r w:rsidR="009C729F">
        <w:t xml:space="preserve">, </w:t>
      </w:r>
      <w:r w:rsidR="00BC7B4F">
        <w:t xml:space="preserve">week in, </w:t>
      </w:r>
      <w:r w:rsidR="009C729F">
        <w:t>week out, stopping drivers and lorries and making arrests</w:t>
      </w:r>
      <w:r w:rsidR="00905FEA">
        <w:t>.</w:t>
      </w:r>
      <w:r w:rsidR="009C729F">
        <w:t xml:space="preserve"> </w:t>
      </w:r>
    </w:p>
    <w:p w14:paraId="473A9A37" w14:textId="77777777" w:rsidR="00FD31EB" w:rsidRDefault="00FD31EB" w:rsidP="0075249C">
      <w:pPr>
        <w:spacing w:line="360" w:lineRule="auto"/>
      </w:pPr>
    </w:p>
    <w:p w14:paraId="78259040" w14:textId="77777777" w:rsidR="00C31B96" w:rsidRDefault="009C729F" w:rsidP="0075249C">
      <w:pPr>
        <w:spacing w:line="360" w:lineRule="auto"/>
      </w:pPr>
      <w:r w:rsidRPr="0075249C">
        <w:rPr>
          <w:b/>
          <w:bCs/>
          <w:highlight w:val="cyan"/>
        </w:rPr>
        <w:t>CHRIS HILL</w:t>
      </w:r>
      <w:r>
        <w:rPr>
          <w:b/>
          <w:bCs/>
        </w:rPr>
        <w:t xml:space="preserve"> </w:t>
      </w:r>
      <w:r>
        <w:rPr>
          <w:color w:val="666666"/>
        </w:rPr>
        <w:t>[00:</w:t>
      </w:r>
      <w:r w:rsidR="0025700F">
        <w:rPr>
          <w:color w:val="666666"/>
        </w:rPr>
        <w:t>21</w:t>
      </w:r>
      <w:r>
        <w:rPr>
          <w:color w:val="666666"/>
        </w:rPr>
        <w:t>:</w:t>
      </w:r>
      <w:r w:rsidR="0025700F">
        <w:rPr>
          <w:color w:val="666666"/>
        </w:rPr>
        <w:t>07</w:t>
      </w:r>
      <w:r>
        <w:rPr>
          <w:color w:val="666666"/>
        </w:rPr>
        <w:t xml:space="preserve">] </w:t>
      </w:r>
      <w:r>
        <w:t>So we were potentially dealing with two or three movements a week for around six/</w:t>
      </w:r>
      <w:proofErr w:type="gramStart"/>
      <w:r>
        <w:t>seven month</w:t>
      </w:r>
      <w:proofErr w:type="gramEnd"/>
      <w:r>
        <w:t xml:space="preserve"> period. </w:t>
      </w:r>
      <w:proofErr w:type="gramStart"/>
      <w:r>
        <w:t>During the course of</w:t>
      </w:r>
      <w:proofErr w:type="gramEnd"/>
      <w:r>
        <w:t xml:space="preserve"> the investigation, we had to disrupt some of the activity. We were using overt police stops on the </w:t>
      </w:r>
      <w:r w:rsidR="0087567F">
        <w:t>mini cabs</w:t>
      </w:r>
      <w:r>
        <w:t xml:space="preserve"> before they </w:t>
      </w:r>
      <w:proofErr w:type="gramStart"/>
      <w:r>
        <w:t>actually reached</w:t>
      </w:r>
      <w:proofErr w:type="gramEnd"/>
      <w:r>
        <w:t xml:space="preserve"> the lorries to stop them from actually board</w:t>
      </w:r>
      <w:r w:rsidR="0087567F">
        <w:t xml:space="preserve">ing </w:t>
      </w:r>
      <w:r>
        <w:t xml:space="preserve">the lorry. </w:t>
      </w:r>
    </w:p>
    <w:p w14:paraId="2CEB6CD2" w14:textId="77777777" w:rsidR="00FD31EB" w:rsidRDefault="00FD31EB" w:rsidP="0075249C">
      <w:pPr>
        <w:spacing w:line="360" w:lineRule="auto"/>
      </w:pPr>
    </w:p>
    <w:p w14:paraId="5EBA7FE4" w14:textId="1E479160" w:rsidR="00FD31EB" w:rsidRDefault="009C729F" w:rsidP="0075249C">
      <w:pPr>
        <w:spacing w:line="360" w:lineRule="auto"/>
      </w:pPr>
      <w:r w:rsidRPr="00452DE9">
        <w:rPr>
          <w:b/>
          <w:bCs/>
          <w:highlight w:val="yellow"/>
        </w:rPr>
        <w:t>NARRATOR</w:t>
      </w:r>
      <w:r>
        <w:rPr>
          <w:color w:val="666666"/>
        </w:rPr>
        <w:t xml:space="preserve"> [00:</w:t>
      </w:r>
      <w:r w:rsidR="0025700F">
        <w:rPr>
          <w:color w:val="666666"/>
        </w:rPr>
        <w:t>21</w:t>
      </w:r>
      <w:r>
        <w:rPr>
          <w:color w:val="666666"/>
        </w:rPr>
        <w:t>:</w:t>
      </w:r>
      <w:r w:rsidR="0025700F">
        <w:rPr>
          <w:color w:val="666666"/>
        </w:rPr>
        <w:t>58</w:t>
      </w:r>
      <w:r>
        <w:rPr>
          <w:color w:val="666666"/>
        </w:rPr>
        <w:t xml:space="preserve">] </w:t>
      </w:r>
      <w:r>
        <w:t>Slowly, the NCA began to dismantle H</w:t>
      </w:r>
      <w:r w:rsidR="0087567F">
        <w:t>ossain's</w:t>
      </w:r>
      <w:r>
        <w:t xml:space="preserve"> operation, removing the people he relied on most</w:t>
      </w:r>
      <w:r w:rsidR="007700BD">
        <w:t>.</w:t>
      </w:r>
      <w:r>
        <w:t xml:space="preserve"> </w:t>
      </w:r>
    </w:p>
    <w:p w14:paraId="33C9323C" w14:textId="77777777" w:rsidR="009C729F" w:rsidRDefault="009C729F" w:rsidP="0075249C">
      <w:pPr>
        <w:spacing w:line="360" w:lineRule="auto"/>
      </w:pPr>
    </w:p>
    <w:p w14:paraId="4898EA8F" w14:textId="75FAB28E" w:rsidR="00FD31EB" w:rsidRDefault="009C729F" w:rsidP="009E66AE">
      <w:pPr>
        <w:spacing w:line="360" w:lineRule="auto"/>
      </w:pPr>
      <w:r w:rsidRPr="0075249C">
        <w:rPr>
          <w:b/>
          <w:bCs/>
          <w:highlight w:val="cyan"/>
        </w:rPr>
        <w:lastRenderedPageBreak/>
        <w:t>CHRIS HILL</w:t>
      </w:r>
      <w:r>
        <w:rPr>
          <w:b/>
          <w:bCs/>
        </w:rPr>
        <w:t xml:space="preserve"> </w:t>
      </w:r>
      <w:r>
        <w:rPr>
          <w:color w:val="666666"/>
        </w:rPr>
        <w:t>[00:</w:t>
      </w:r>
      <w:r w:rsidR="0025700F">
        <w:rPr>
          <w:color w:val="666666"/>
        </w:rPr>
        <w:t>22</w:t>
      </w:r>
      <w:r>
        <w:rPr>
          <w:color w:val="666666"/>
        </w:rPr>
        <w:t>:</w:t>
      </w:r>
      <w:r w:rsidR="0025700F">
        <w:rPr>
          <w:color w:val="666666"/>
        </w:rPr>
        <w:t>03</w:t>
      </w:r>
      <w:r>
        <w:rPr>
          <w:color w:val="666666"/>
        </w:rPr>
        <w:t xml:space="preserve">] </w:t>
      </w:r>
      <w:r>
        <w:t>We'</w:t>
      </w:r>
      <w:r w:rsidR="0087567F">
        <w:t>d</w:t>
      </w:r>
      <w:r>
        <w:t xml:space="preserve"> taken six lorry drivers away from him, so they were in custody. A lot of them pleaded guilty very early on and were sentenced to terms of imprisonment. We'</w:t>
      </w:r>
      <w:r w:rsidR="0087567F">
        <w:t>d</w:t>
      </w:r>
      <w:r>
        <w:t xml:space="preserve"> </w:t>
      </w:r>
      <w:proofErr w:type="spellStart"/>
      <w:r>
        <w:t>taken</w:t>
      </w:r>
      <w:proofErr w:type="spellEnd"/>
      <w:r>
        <w:t xml:space="preserve"> that away from him. </w:t>
      </w:r>
      <w:proofErr w:type="gramStart"/>
      <w:r>
        <w:t>So</w:t>
      </w:r>
      <w:proofErr w:type="gramEnd"/>
      <w:r>
        <w:t xml:space="preserve"> he'd lost that facility effectively that disrupted some of his activities, but he still carried on. Then he moved over to the individual who could break into lorries for him, which was another outlet for him to go. </w:t>
      </w:r>
    </w:p>
    <w:p w14:paraId="2D6B43B8" w14:textId="77777777" w:rsidR="00FD31EB" w:rsidRPr="009C729F" w:rsidRDefault="00FD31EB" w:rsidP="0075249C">
      <w:pPr>
        <w:spacing w:line="360" w:lineRule="auto"/>
        <w:rPr>
          <w:color w:val="FF0000"/>
        </w:rPr>
      </w:pPr>
    </w:p>
    <w:p w14:paraId="0711C689" w14:textId="1DFCA8BA" w:rsidR="00FD31EB" w:rsidRDefault="0087567F" w:rsidP="0075249C">
      <w:pPr>
        <w:spacing w:line="360" w:lineRule="auto"/>
      </w:pPr>
      <w:r w:rsidRPr="0075249C">
        <w:rPr>
          <w:b/>
          <w:bCs/>
          <w:highlight w:val="magenta"/>
        </w:rPr>
        <w:t>SIMON HENSON</w:t>
      </w:r>
      <w:r>
        <w:rPr>
          <w:b/>
          <w:bCs/>
        </w:rPr>
        <w:t xml:space="preserve"> </w:t>
      </w:r>
      <w:r>
        <w:rPr>
          <w:color w:val="666666"/>
        </w:rPr>
        <w:t>[00:</w:t>
      </w:r>
      <w:r w:rsidR="0025700F">
        <w:rPr>
          <w:color w:val="666666"/>
        </w:rPr>
        <w:t>22</w:t>
      </w:r>
      <w:r>
        <w:rPr>
          <w:color w:val="666666"/>
        </w:rPr>
        <w:t>:</w:t>
      </w:r>
      <w:r w:rsidR="0025700F">
        <w:rPr>
          <w:color w:val="666666"/>
        </w:rPr>
        <w:t>25</w:t>
      </w:r>
      <w:r>
        <w:rPr>
          <w:color w:val="666666"/>
        </w:rPr>
        <w:t xml:space="preserve">] </w:t>
      </w:r>
      <w:r>
        <w:t>Because he'd been doing it for so long</w:t>
      </w:r>
      <w:r w:rsidR="00905FEA">
        <w:t>,</w:t>
      </w:r>
      <w:r>
        <w:t xml:space="preserve"> I don't know whether he thought perhaps it was just COVID as well then that probably naturally more inspections or there's less vehicles on the road. </w:t>
      </w:r>
      <w:proofErr w:type="gramStart"/>
      <w:r>
        <w:t>So</w:t>
      </w:r>
      <w:proofErr w:type="gramEnd"/>
      <w:r>
        <w:t xml:space="preserve"> I don't know whether there was an element of that, but I would... I would imagine by the time we got to the fourth or fifth Romanian lorry driver, he probably</w:t>
      </w:r>
      <w:r w:rsidR="00905FEA">
        <w:t>,</w:t>
      </w:r>
      <w:r>
        <w:t xml:space="preserve"> he must have had some sort of suspicion because all of a </w:t>
      </w:r>
      <w:proofErr w:type="gramStart"/>
      <w:r>
        <w:t>sudden</w:t>
      </w:r>
      <w:proofErr w:type="gramEnd"/>
      <w:r>
        <w:t xml:space="preserve"> they were getting arrested, charged, remanded, getting prison sentences, and they're all slowly disappearing. </w:t>
      </w:r>
    </w:p>
    <w:p w14:paraId="4FFA1D55" w14:textId="77777777" w:rsidR="00FD31EB" w:rsidRDefault="00FD31EB" w:rsidP="0075249C">
      <w:pPr>
        <w:spacing w:line="360" w:lineRule="auto"/>
      </w:pPr>
    </w:p>
    <w:p w14:paraId="49441C1F" w14:textId="77777777" w:rsidR="00FD31EB" w:rsidRDefault="009C729F" w:rsidP="0075249C">
      <w:pPr>
        <w:spacing w:line="360" w:lineRule="auto"/>
      </w:pPr>
      <w:r w:rsidRPr="00452DE9">
        <w:rPr>
          <w:b/>
          <w:bCs/>
          <w:highlight w:val="yellow"/>
        </w:rPr>
        <w:t>NARRATOR</w:t>
      </w:r>
      <w:r>
        <w:rPr>
          <w:color w:val="666666"/>
        </w:rPr>
        <w:t xml:space="preserve"> [00:</w:t>
      </w:r>
      <w:r w:rsidR="0025700F">
        <w:rPr>
          <w:color w:val="666666"/>
        </w:rPr>
        <w:t>22</w:t>
      </w:r>
      <w:r>
        <w:rPr>
          <w:color w:val="666666"/>
        </w:rPr>
        <w:t>:</w:t>
      </w:r>
      <w:r w:rsidR="0025700F">
        <w:rPr>
          <w:color w:val="666666"/>
        </w:rPr>
        <w:t>47</w:t>
      </w:r>
      <w:r>
        <w:rPr>
          <w:color w:val="666666"/>
        </w:rPr>
        <w:t xml:space="preserve">] </w:t>
      </w:r>
      <w:r>
        <w:t>Without a network of Romanian truckers and London taxi drivers, H</w:t>
      </w:r>
      <w:r w:rsidR="0087567F">
        <w:t>o</w:t>
      </w:r>
      <w:r>
        <w:t xml:space="preserve">ssain had to come up with other methods to move migrants down to the coast. </w:t>
      </w:r>
    </w:p>
    <w:p w14:paraId="54F7ADB9" w14:textId="77777777" w:rsidR="00FD31EB" w:rsidRDefault="00FD31EB" w:rsidP="0075249C">
      <w:pPr>
        <w:spacing w:line="360" w:lineRule="auto"/>
      </w:pPr>
    </w:p>
    <w:p w14:paraId="3CD07197" w14:textId="00E1A773" w:rsidR="00FD31EB" w:rsidRDefault="009C729F" w:rsidP="0075249C">
      <w:pPr>
        <w:spacing w:line="360" w:lineRule="auto"/>
      </w:pPr>
      <w:r w:rsidRPr="0075249C">
        <w:rPr>
          <w:b/>
          <w:bCs/>
          <w:highlight w:val="cyan"/>
        </w:rPr>
        <w:t>CHRIS HILL</w:t>
      </w:r>
      <w:r>
        <w:rPr>
          <w:b/>
          <w:bCs/>
        </w:rPr>
        <w:t xml:space="preserve"> </w:t>
      </w:r>
      <w:r>
        <w:rPr>
          <w:color w:val="666666"/>
        </w:rPr>
        <w:t>[00:2</w:t>
      </w:r>
      <w:r w:rsidR="0087567F">
        <w:rPr>
          <w:color w:val="666666"/>
        </w:rPr>
        <w:t>5</w:t>
      </w:r>
      <w:r>
        <w:rPr>
          <w:color w:val="666666"/>
        </w:rPr>
        <w:t>:</w:t>
      </w:r>
      <w:r w:rsidR="0087567F">
        <w:rPr>
          <w:color w:val="666666"/>
        </w:rPr>
        <w:t>41</w:t>
      </w:r>
      <w:r>
        <w:rPr>
          <w:color w:val="666666"/>
        </w:rPr>
        <w:t xml:space="preserve">] </w:t>
      </w:r>
      <w:r>
        <w:t xml:space="preserve">There was a couple </w:t>
      </w:r>
      <w:r w:rsidR="0087567F">
        <w:t>of events at</w:t>
      </w:r>
      <w:r>
        <w:t xml:space="preserve"> South Mi</w:t>
      </w:r>
      <w:r w:rsidR="00FA49D7">
        <w:t>mms</w:t>
      </w:r>
      <w:r>
        <w:t xml:space="preserve">, </w:t>
      </w:r>
      <w:proofErr w:type="gramStart"/>
      <w:r>
        <w:t>that</w:t>
      </w:r>
      <w:proofErr w:type="gramEnd"/>
      <w:r>
        <w:t xml:space="preserve"> </w:t>
      </w:r>
      <w:r w:rsidR="0087567F">
        <w:t>and</w:t>
      </w:r>
      <w:r>
        <w:t xml:space="preserve"> Thurrock</w:t>
      </w:r>
      <w:r w:rsidR="0087567F">
        <w:t>,</w:t>
      </w:r>
      <w:r>
        <w:t xml:space="preserve"> we were out on surveillance one evening following a mini cab driver and we ended up down on the A13 in the middle of the night. </w:t>
      </w:r>
      <w:proofErr w:type="gramStart"/>
      <w:r>
        <w:t>So</w:t>
      </w:r>
      <w:proofErr w:type="gramEnd"/>
      <w:r>
        <w:t xml:space="preserve"> there was a number of migrants that were placed into a lorry in a layby on the A13 and then suddenly </w:t>
      </w:r>
      <w:r w:rsidR="0087567F">
        <w:t>t</w:t>
      </w:r>
      <w:r>
        <w:t>hey all came out of that and there was a bomb burst from the back of that lorry. Subsequent to that event, we were able to speak to the driver</w:t>
      </w:r>
      <w:r w:rsidR="0087567F">
        <w:t xml:space="preserve"> and</w:t>
      </w:r>
      <w:r>
        <w:t xml:space="preserve"> what appears to have happened is that he was asleep in his cab and a number of migrants from another gang had been placed in the back and were waiting to be shipped out of the country, unbeknown to the driver at the time</w:t>
      </w:r>
      <w:r w:rsidR="00FA49D7">
        <w:t xml:space="preserve"> a</w:t>
      </w:r>
      <w:r>
        <w:t>nd then our migrants were put into the same lorry with those migrants already in there</w:t>
      </w:r>
      <w:r w:rsidR="00FA49D7">
        <w:t xml:space="preserve"> a</w:t>
      </w:r>
      <w:r>
        <w:t>nd there was some sort of fight going on between the migrants as to who would be s</w:t>
      </w:r>
      <w:r w:rsidR="00FA49D7">
        <w:t>taying</w:t>
      </w:r>
      <w:r>
        <w:t xml:space="preserve"> </w:t>
      </w:r>
      <w:r w:rsidR="00FA49D7">
        <w:t>who would be going</w:t>
      </w:r>
      <w:r>
        <w:t xml:space="preserve"> and that's what woke the driver up. And then the driver came out to see what was going on and obviously everybody bomb burst away from </w:t>
      </w:r>
      <w:proofErr w:type="spellStart"/>
      <w:r>
        <w:t>from</w:t>
      </w:r>
      <w:proofErr w:type="spellEnd"/>
      <w:r>
        <w:t xml:space="preserve"> that particular area, but not deterred by that</w:t>
      </w:r>
      <w:r w:rsidR="00905FEA">
        <w:t>,</w:t>
      </w:r>
      <w:r w:rsidR="00C2345F">
        <w:t xml:space="preserve"> t</w:t>
      </w:r>
      <w:r>
        <w:t xml:space="preserve">hey then carried on </w:t>
      </w:r>
      <w:proofErr w:type="gramStart"/>
      <w:r>
        <w:t>to try</w:t>
      </w:r>
      <w:proofErr w:type="gramEnd"/>
      <w:r>
        <w:t xml:space="preserve"> and find another lorry to break into and they found one in South M</w:t>
      </w:r>
      <w:r w:rsidR="00FA49D7">
        <w:t>imms</w:t>
      </w:r>
      <w:r>
        <w:t xml:space="preserve"> services. </w:t>
      </w:r>
    </w:p>
    <w:p w14:paraId="23A29077" w14:textId="77777777" w:rsidR="00C2345F" w:rsidRDefault="00C2345F" w:rsidP="0075249C">
      <w:pPr>
        <w:spacing w:line="360" w:lineRule="auto"/>
      </w:pPr>
    </w:p>
    <w:p w14:paraId="2E8CDA35" w14:textId="77777777" w:rsidR="00C2345F" w:rsidRDefault="00C2345F" w:rsidP="0075249C">
      <w:pPr>
        <w:spacing w:line="360" w:lineRule="auto"/>
      </w:pPr>
      <w:r w:rsidRPr="007A1B10">
        <w:rPr>
          <w:b/>
          <w:bCs/>
          <w:highlight w:val="lightGray"/>
        </w:rPr>
        <w:t>UNKNOWN</w:t>
      </w:r>
      <w:r w:rsidRPr="00FA49D7">
        <w:rPr>
          <w:b/>
          <w:bCs/>
          <w:color w:val="FF0000"/>
        </w:rPr>
        <w:t xml:space="preserve"> </w:t>
      </w:r>
      <w:r>
        <w:rPr>
          <w:color w:val="666666"/>
        </w:rPr>
        <w:t>[00:</w:t>
      </w:r>
      <w:r w:rsidR="0025700F">
        <w:rPr>
          <w:color w:val="666666"/>
        </w:rPr>
        <w:t>24</w:t>
      </w:r>
      <w:r>
        <w:rPr>
          <w:color w:val="666666"/>
        </w:rPr>
        <w:t>:</w:t>
      </w:r>
      <w:r w:rsidR="0025700F">
        <w:rPr>
          <w:color w:val="666666"/>
        </w:rPr>
        <w:t>02</w:t>
      </w:r>
      <w:r>
        <w:rPr>
          <w:color w:val="666666"/>
        </w:rPr>
        <w:t xml:space="preserve">] </w:t>
      </w:r>
      <w:r w:rsidRPr="00C2345F">
        <w:rPr>
          <w:color w:val="000000" w:themeColor="text1"/>
        </w:rPr>
        <w:t>Trailer South Mimms audio</w:t>
      </w:r>
    </w:p>
    <w:p w14:paraId="6C9BE6D6" w14:textId="77777777" w:rsidR="00FD31EB" w:rsidRPr="00FA49D7" w:rsidRDefault="00FD31EB" w:rsidP="0075249C">
      <w:pPr>
        <w:spacing w:line="360" w:lineRule="auto"/>
        <w:rPr>
          <w:color w:val="FF0000"/>
        </w:rPr>
      </w:pPr>
    </w:p>
    <w:p w14:paraId="33F399CD" w14:textId="793D3D2D" w:rsidR="00FA49D7" w:rsidRDefault="00C2345F" w:rsidP="0075249C">
      <w:pPr>
        <w:spacing w:line="360" w:lineRule="auto"/>
      </w:pPr>
      <w:r w:rsidRPr="0075249C">
        <w:rPr>
          <w:b/>
          <w:bCs/>
          <w:highlight w:val="magenta"/>
        </w:rPr>
        <w:lastRenderedPageBreak/>
        <w:t>SIMON HENSON</w:t>
      </w:r>
      <w:r>
        <w:rPr>
          <w:b/>
          <w:bCs/>
        </w:rPr>
        <w:t xml:space="preserve"> </w:t>
      </w:r>
      <w:r>
        <w:rPr>
          <w:color w:val="666666"/>
        </w:rPr>
        <w:t>[00:</w:t>
      </w:r>
      <w:r w:rsidR="0025700F">
        <w:rPr>
          <w:color w:val="666666"/>
        </w:rPr>
        <w:t>24</w:t>
      </w:r>
      <w:r>
        <w:rPr>
          <w:color w:val="666666"/>
        </w:rPr>
        <w:t>:</w:t>
      </w:r>
      <w:r w:rsidR="0025700F">
        <w:rPr>
          <w:color w:val="666666"/>
        </w:rPr>
        <w:t>07</w:t>
      </w:r>
      <w:r>
        <w:rPr>
          <w:color w:val="666666"/>
        </w:rPr>
        <w:t xml:space="preserve">] </w:t>
      </w:r>
      <w:r>
        <w:t xml:space="preserve">Once we picked off the lorry drivers, his Romanian lorry </w:t>
      </w:r>
      <w:r w:rsidRPr="00C2345F">
        <w:rPr>
          <w:color w:val="000000" w:themeColor="text1"/>
        </w:rPr>
        <w:t xml:space="preserve">drivers that </w:t>
      </w:r>
      <w:r w:rsidR="00323EB0" w:rsidRPr="00C2345F">
        <w:rPr>
          <w:color w:val="000000" w:themeColor="text1"/>
        </w:rPr>
        <w:t xml:space="preserve">Moktar </w:t>
      </w:r>
      <w:r w:rsidRPr="00C2345F">
        <w:rPr>
          <w:color w:val="000000" w:themeColor="text1"/>
        </w:rPr>
        <w:t>was recruiting and paying</w:t>
      </w:r>
      <w:r w:rsidR="00905FEA">
        <w:rPr>
          <w:color w:val="000000" w:themeColor="text1"/>
        </w:rPr>
        <w:t>, h</w:t>
      </w:r>
      <w:r w:rsidRPr="00C2345F">
        <w:rPr>
          <w:color w:val="000000" w:themeColor="text1"/>
        </w:rPr>
        <w:t>e then got desperate and he had to try and find other ways, which is then where you move the cross</w:t>
      </w:r>
      <w:r w:rsidR="00FA49D7" w:rsidRPr="00C2345F">
        <w:rPr>
          <w:color w:val="000000" w:themeColor="text1"/>
        </w:rPr>
        <w:t xml:space="preserve"> t</w:t>
      </w:r>
      <w:r w:rsidRPr="00C2345F">
        <w:rPr>
          <w:color w:val="000000" w:themeColor="text1"/>
        </w:rPr>
        <w:t xml:space="preserve">he people like Noor Ullah and </w:t>
      </w:r>
      <w:r w:rsidRPr="00C2345F">
        <w:rPr>
          <w:color w:val="000000" w:themeColor="text1"/>
          <w:shd w:val="clear" w:color="auto" w:fill="FFFFFF"/>
        </w:rPr>
        <w:t>Waqas Ikram </w:t>
      </w:r>
      <w:r w:rsidRPr="00C2345F">
        <w:rPr>
          <w:color w:val="000000" w:themeColor="text1"/>
        </w:rPr>
        <w:t xml:space="preserve">who were doing similar </w:t>
      </w:r>
      <w:r>
        <w:t xml:space="preserve">things, they've all been arrested and he would just then move and try and get the services from other people who offer slightly different elements. </w:t>
      </w:r>
      <w:proofErr w:type="gramStart"/>
      <w:r>
        <w:t>So</w:t>
      </w:r>
      <w:proofErr w:type="gramEnd"/>
      <w:r>
        <w:t xml:space="preserve"> Noor Ullah was </w:t>
      </w:r>
      <w:r w:rsidRPr="00C2345F">
        <w:rPr>
          <w:color w:val="000000" w:themeColor="text1"/>
        </w:rPr>
        <w:t xml:space="preserve">connected to </w:t>
      </w:r>
      <w:r w:rsidR="00FA49D7" w:rsidRPr="00C2345F">
        <w:rPr>
          <w:color w:val="000000" w:themeColor="text1"/>
        </w:rPr>
        <w:t>Ikram</w:t>
      </w:r>
      <w:r w:rsidRPr="00C2345F">
        <w:rPr>
          <w:color w:val="000000" w:themeColor="text1"/>
        </w:rPr>
        <w:t xml:space="preserve"> </w:t>
      </w:r>
      <w:r w:rsidR="00FA49D7" w:rsidRPr="00C2345F">
        <w:rPr>
          <w:color w:val="000000" w:themeColor="text1"/>
        </w:rPr>
        <w:t xml:space="preserve">and </w:t>
      </w:r>
      <w:r>
        <w:t xml:space="preserve">others and they were more into breaking into </w:t>
      </w:r>
      <w:r w:rsidR="00FA49D7">
        <w:t>HG</w:t>
      </w:r>
      <w:r>
        <w:t xml:space="preserve">Vs. </w:t>
      </w:r>
    </w:p>
    <w:p w14:paraId="23602345" w14:textId="77777777" w:rsidR="00FA49D7" w:rsidRDefault="00FA49D7" w:rsidP="0075249C">
      <w:pPr>
        <w:spacing w:line="360" w:lineRule="auto"/>
      </w:pPr>
    </w:p>
    <w:p w14:paraId="3A35C0B8" w14:textId="164588C3" w:rsidR="00FD31EB" w:rsidRDefault="00C2345F" w:rsidP="0075249C">
      <w:pPr>
        <w:spacing w:line="360" w:lineRule="auto"/>
      </w:pPr>
      <w:r w:rsidRPr="00C2345F">
        <w:rPr>
          <w:b/>
          <w:bCs/>
          <w:color w:val="000000" w:themeColor="text1"/>
          <w:highlight w:val="red"/>
        </w:rPr>
        <w:t>JON LARKIN</w:t>
      </w:r>
      <w:r w:rsidRPr="00C2345F">
        <w:rPr>
          <w:b/>
          <w:bCs/>
          <w:color w:val="000000" w:themeColor="text1"/>
        </w:rPr>
        <w:t xml:space="preserve"> </w:t>
      </w:r>
      <w:r w:rsidR="00FA49D7">
        <w:rPr>
          <w:color w:val="666666"/>
        </w:rPr>
        <w:t>[00:</w:t>
      </w:r>
      <w:r w:rsidR="002405A6">
        <w:rPr>
          <w:color w:val="666666"/>
        </w:rPr>
        <w:t>24</w:t>
      </w:r>
      <w:r w:rsidR="00FA49D7">
        <w:rPr>
          <w:color w:val="666666"/>
        </w:rPr>
        <w:t>:</w:t>
      </w:r>
      <w:r w:rsidR="002405A6">
        <w:rPr>
          <w:color w:val="666666"/>
        </w:rPr>
        <w:t>33</w:t>
      </w:r>
      <w:r w:rsidR="00FA49D7">
        <w:rPr>
          <w:color w:val="666666"/>
        </w:rPr>
        <w:t xml:space="preserve">] </w:t>
      </w:r>
      <w:r w:rsidR="00FA49D7">
        <w:t xml:space="preserve">I've never worked in a job that had so much good evidence available. It was a case of, you know, going through the data and saying, okay, what is it that I want to demonstrate? Because you if you put this in front of a jury, you </w:t>
      </w:r>
      <w:proofErr w:type="gramStart"/>
      <w:r w:rsidR="00FA49D7">
        <w:t>have to</w:t>
      </w:r>
      <w:proofErr w:type="gramEnd"/>
      <w:r w:rsidR="00FA49D7">
        <w:t xml:space="preserve"> think, how will they understand it? Because there's you know, you can do technical analysis </w:t>
      </w:r>
      <w:r w:rsidR="00905FEA">
        <w:t>on</w:t>
      </w:r>
      <w:r w:rsidR="00FA49D7">
        <w:t xml:space="preserve"> 16 phones, but the litmus test is, will they understand this and s</w:t>
      </w:r>
      <w:r w:rsidR="00905FEA">
        <w:t>o</w:t>
      </w:r>
      <w:r w:rsidR="00FA49D7">
        <w:t xml:space="preserve">, can I take this complex data and turn it into a product that somebody who's got no technical knowledge can pick it up and understand it? </w:t>
      </w:r>
    </w:p>
    <w:p w14:paraId="3B2F2497" w14:textId="77777777" w:rsidR="00FD31EB" w:rsidRDefault="00FD31EB" w:rsidP="0075249C">
      <w:pPr>
        <w:spacing w:line="360" w:lineRule="auto"/>
      </w:pPr>
    </w:p>
    <w:p w14:paraId="1A9B9537" w14:textId="2260F4E0" w:rsidR="00FD31EB" w:rsidRDefault="00FA49D7" w:rsidP="0075249C">
      <w:pPr>
        <w:spacing w:line="360" w:lineRule="auto"/>
      </w:pPr>
      <w:r w:rsidRPr="00452DE9">
        <w:rPr>
          <w:b/>
          <w:bCs/>
          <w:highlight w:val="yellow"/>
        </w:rPr>
        <w:t>NARRATOR</w:t>
      </w:r>
      <w:r>
        <w:rPr>
          <w:color w:val="666666"/>
        </w:rPr>
        <w:t xml:space="preserve"> [00:</w:t>
      </w:r>
      <w:r w:rsidR="002405A6">
        <w:rPr>
          <w:color w:val="666666"/>
        </w:rPr>
        <w:t>25</w:t>
      </w:r>
      <w:r>
        <w:rPr>
          <w:color w:val="666666"/>
        </w:rPr>
        <w:t>:</w:t>
      </w:r>
      <w:r w:rsidR="002405A6">
        <w:rPr>
          <w:color w:val="666666"/>
        </w:rPr>
        <w:t>0</w:t>
      </w:r>
      <w:r w:rsidR="009B016B">
        <w:rPr>
          <w:color w:val="666666"/>
        </w:rPr>
        <w:t>5</w:t>
      </w:r>
      <w:r w:rsidR="002405A6">
        <w:t xml:space="preserve"> </w:t>
      </w:r>
      <w:r w:rsidR="002405A6">
        <w:rPr>
          <w:color w:val="666666"/>
        </w:rPr>
        <w:t>The</w:t>
      </w:r>
      <w:r>
        <w:t xml:space="preserve"> operation had been underway for almost nine months. In May 2021, Chris Hill finally made the decision that it was time to</w:t>
      </w:r>
      <w:r w:rsidR="00DB2946">
        <w:t xml:space="preserve"> arrest Hossain and all those involved in his network, including </w:t>
      </w:r>
      <w:r w:rsidR="00DB2946" w:rsidRPr="00C2345F">
        <w:rPr>
          <w:color w:val="000000" w:themeColor="text1"/>
        </w:rPr>
        <w:t xml:space="preserve">Noor Ullah and </w:t>
      </w:r>
      <w:r w:rsidR="00DB2946" w:rsidRPr="00C2345F">
        <w:rPr>
          <w:color w:val="000000" w:themeColor="text1"/>
          <w:shd w:val="clear" w:color="auto" w:fill="FFFFFF"/>
        </w:rPr>
        <w:t>Waqas Ikram </w:t>
      </w:r>
      <w:r w:rsidR="00905FEA">
        <w:rPr>
          <w:color w:val="000000" w:themeColor="text1"/>
          <w:shd w:val="clear" w:color="auto" w:fill="FFFFFF"/>
        </w:rPr>
        <w:t>- a</w:t>
      </w:r>
      <w:r w:rsidR="004B7905">
        <w:t xml:space="preserve"> huge operation </w:t>
      </w:r>
      <w:r>
        <w:t xml:space="preserve">that meant that officers had to be on standby at several locations across London. </w:t>
      </w:r>
    </w:p>
    <w:p w14:paraId="5DB82915" w14:textId="77777777" w:rsidR="00FA49D7" w:rsidRDefault="00FA49D7" w:rsidP="00FA49D7">
      <w:pPr>
        <w:spacing w:line="360" w:lineRule="auto"/>
      </w:pPr>
    </w:p>
    <w:p w14:paraId="7D0CFD1E" w14:textId="7C9EFD14" w:rsidR="00FD31EB" w:rsidRDefault="00FA49D7" w:rsidP="00FA49D7">
      <w:pPr>
        <w:spacing w:line="360" w:lineRule="auto"/>
      </w:pPr>
      <w:r w:rsidRPr="0075249C">
        <w:rPr>
          <w:b/>
          <w:bCs/>
          <w:highlight w:val="cyan"/>
        </w:rPr>
        <w:t>CHRIS HILL</w:t>
      </w:r>
      <w:r>
        <w:rPr>
          <w:b/>
          <w:bCs/>
        </w:rPr>
        <w:t xml:space="preserve"> </w:t>
      </w:r>
      <w:r>
        <w:rPr>
          <w:color w:val="666666"/>
        </w:rPr>
        <w:t>[00:</w:t>
      </w:r>
      <w:r w:rsidR="0030064C">
        <w:rPr>
          <w:color w:val="666666"/>
        </w:rPr>
        <w:t>25:23</w:t>
      </w:r>
      <w:r>
        <w:rPr>
          <w:color w:val="666666"/>
        </w:rPr>
        <w:t xml:space="preserve">] </w:t>
      </w:r>
      <w:r>
        <w:t>The number of premises that we had to go to, number of arrests to make. But the most important thing was securing H</w:t>
      </w:r>
      <w:r w:rsidR="00C2345F">
        <w:t>o</w:t>
      </w:r>
      <w:r>
        <w:t xml:space="preserve">ssain, and it was his arrest that triggered all the other activity. </w:t>
      </w:r>
      <w:proofErr w:type="gramStart"/>
      <w:r>
        <w:t>So</w:t>
      </w:r>
      <w:proofErr w:type="gramEnd"/>
      <w:r>
        <w:t xml:space="preserve"> there was surveillance around an awful lot of premises in the London area, maintaining control of the subjects that</w:t>
      </w:r>
      <w:r w:rsidR="00905FEA">
        <w:t>,</w:t>
      </w:r>
      <w:r>
        <w:t xml:space="preserve"> that were featuring on the investigation. </w:t>
      </w:r>
    </w:p>
    <w:p w14:paraId="765756B7" w14:textId="77777777" w:rsidR="00FD31EB" w:rsidRDefault="00FD31EB" w:rsidP="0075249C">
      <w:pPr>
        <w:spacing w:line="360" w:lineRule="auto"/>
      </w:pPr>
    </w:p>
    <w:p w14:paraId="0FA69D33" w14:textId="7A5FE1F2" w:rsidR="00C2345F" w:rsidRDefault="00C2345F" w:rsidP="0075249C">
      <w:pPr>
        <w:spacing w:line="360" w:lineRule="auto"/>
      </w:pPr>
      <w:r w:rsidRPr="0075249C">
        <w:rPr>
          <w:b/>
          <w:bCs/>
          <w:highlight w:val="magenta"/>
        </w:rPr>
        <w:t>SIMON HENSON</w:t>
      </w:r>
      <w:r>
        <w:rPr>
          <w:b/>
          <w:bCs/>
        </w:rPr>
        <w:t xml:space="preserve"> </w:t>
      </w:r>
      <w:r>
        <w:rPr>
          <w:color w:val="666666"/>
        </w:rPr>
        <w:t>[00:</w:t>
      </w:r>
      <w:r w:rsidR="0030064C">
        <w:rPr>
          <w:color w:val="666666"/>
        </w:rPr>
        <w:t>25</w:t>
      </w:r>
      <w:r>
        <w:rPr>
          <w:color w:val="666666"/>
        </w:rPr>
        <w:t>:</w:t>
      </w:r>
      <w:r w:rsidR="0030064C">
        <w:rPr>
          <w:color w:val="666666"/>
        </w:rPr>
        <w:t>48</w:t>
      </w:r>
      <w:r>
        <w:rPr>
          <w:color w:val="666666"/>
        </w:rPr>
        <w:t xml:space="preserve">] </w:t>
      </w:r>
      <w:r w:rsidR="00FA49D7">
        <w:t xml:space="preserve">I remember </w:t>
      </w:r>
      <w:r>
        <w:t>get</w:t>
      </w:r>
      <w:r w:rsidR="00FA49D7">
        <w:t>ting</w:t>
      </w:r>
      <w:r>
        <w:t xml:space="preserve"> in </w:t>
      </w:r>
      <w:r w:rsidR="00FA49D7">
        <w:t xml:space="preserve">at </w:t>
      </w:r>
      <w:r>
        <w:t xml:space="preserve">about four in the morning. </w:t>
      </w:r>
      <w:proofErr w:type="gramStart"/>
      <w:r>
        <w:t>All of</w:t>
      </w:r>
      <w:proofErr w:type="gramEnd"/>
      <w:r>
        <w:t xml:space="preserve"> the officers were in there. </w:t>
      </w:r>
      <w:r w:rsidR="00BC7B4F">
        <w:t xml:space="preserve">So, </w:t>
      </w:r>
      <w:r w:rsidR="00323EB0">
        <w:t>Moktar</w:t>
      </w:r>
      <w:r w:rsidR="00BC7B4F">
        <w:t>,</w:t>
      </w:r>
      <w:r w:rsidR="00323EB0">
        <w:t xml:space="preserve"> </w:t>
      </w:r>
      <w:r>
        <w:t>a creature of habit, left his house, would wait at the traffic lights</w:t>
      </w:r>
      <w:r w:rsidR="00514DEC">
        <w:t xml:space="preserve"> that was near to his</w:t>
      </w:r>
      <w:r>
        <w:t xml:space="preserve"> home address</w:t>
      </w:r>
      <w:r w:rsidR="00905FEA">
        <w:t>,</w:t>
      </w:r>
      <w:r>
        <w:t xml:space="preserve"> </w:t>
      </w:r>
      <w:r w:rsidR="00514DEC">
        <w:t xml:space="preserve">we put a hard </w:t>
      </w:r>
      <w:r>
        <w:t>stop</w:t>
      </w:r>
      <w:r w:rsidR="00514DEC">
        <w:t xml:space="preserve"> in</w:t>
      </w:r>
      <w:r>
        <w:t xml:space="preserve"> and </w:t>
      </w:r>
      <w:r w:rsidR="00514DEC">
        <w:t>arrested him</w:t>
      </w:r>
      <w:r>
        <w:t xml:space="preserve"> in the car because he had </w:t>
      </w:r>
      <w:proofErr w:type="gramStart"/>
      <w:r>
        <w:t>all of</w:t>
      </w:r>
      <w:proofErr w:type="gramEnd"/>
      <w:r>
        <w:t xml:space="preserve"> his phones on him so we could for attributing phones to back to him. So that was the point. I remember </w:t>
      </w:r>
      <w:r w:rsidR="00514DEC">
        <w:t xml:space="preserve">putting the strike in, </w:t>
      </w:r>
      <w:r>
        <w:t xml:space="preserve">the strike going at the traffic lights. And at that point, Chris called the strike for everyone else. And then at that point, there was seven or eight other simultaneous arrests of these 250 officers that we were </w:t>
      </w:r>
      <w:r w:rsidR="00514DEC">
        <w:t xml:space="preserve">or </w:t>
      </w:r>
      <w:proofErr w:type="spellStart"/>
      <w:r w:rsidR="00514DEC">
        <w:t>how ever</w:t>
      </w:r>
      <w:proofErr w:type="spellEnd"/>
      <w:r w:rsidR="00514DEC">
        <w:t xml:space="preserve"> many there was</w:t>
      </w:r>
      <w:r>
        <w:t>.</w:t>
      </w:r>
    </w:p>
    <w:p w14:paraId="05E9649A" w14:textId="77777777" w:rsidR="00C2345F" w:rsidRDefault="00C2345F" w:rsidP="0075249C">
      <w:pPr>
        <w:spacing w:line="360" w:lineRule="auto"/>
      </w:pPr>
    </w:p>
    <w:p w14:paraId="65C52ED3" w14:textId="77777777" w:rsidR="00C2345F" w:rsidRDefault="00C2345F" w:rsidP="00C2345F">
      <w:pPr>
        <w:spacing w:line="360" w:lineRule="auto"/>
        <w:rPr>
          <w:color w:val="666666"/>
        </w:rPr>
      </w:pPr>
      <w:r w:rsidRPr="007A1B10">
        <w:rPr>
          <w:b/>
          <w:bCs/>
          <w:highlight w:val="lightGray"/>
        </w:rPr>
        <w:t>UNKNOWN</w:t>
      </w:r>
      <w:r>
        <w:rPr>
          <w:color w:val="666666"/>
        </w:rPr>
        <w:t xml:space="preserve"> [00:</w:t>
      </w:r>
      <w:r w:rsidR="0030064C">
        <w:rPr>
          <w:color w:val="666666"/>
        </w:rPr>
        <w:t>26</w:t>
      </w:r>
      <w:r>
        <w:rPr>
          <w:color w:val="666666"/>
        </w:rPr>
        <w:t>:</w:t>
      </w:r>
      <w:r w:rsidR="0030064C">
        <w:rPr>
          <w:color w:val="666666"/>
        </w:rPr>
        <w:t>15</w:t>
      </w:r>
      <w:r>
        <w:rPr>
          <w:color w:val="666666"/>
        </w:rPr>
        <w:t xml:space="preserve">] </w:t>
      </w:r>
      <w:r>
        <w:rPr>
          <w:color w:val="000000" w:themeColor="text1"/>
        </w:rPr>
        <w:t>Arrest of Ullah audio</w:t>
      </w:r>
    </w:p>
    <w:p w14:paraId="58A24E69" w14:textId="77777777" w:rsidR="00C2345F" w:rsidRDefault="00C2345F" w:rsidP="0075249C">
      <w:pPr>
        <w:spacing w:line="360" w:lineRule="auto"/>
      </w:pPr>
    </w:p>
    <w:p w14:paraId="65A6F25A" w14:textId="78F9DF70" w:rsidR="00C2345F" w:rsidRDefault="00C2345F" w:rsidP="0075249C">
      <w:pPr>
        <w:spacing w:line="360" w:lineRule="auto"/>
      </w:pPr>
      <w:r w:rsidRPr="0075249C">
        <w:rPr>
          <w:b/>
          <w:bCs/>
          <w:highlight w:val="magenta"/>
        </w:rPr>
        <w:t>SIMON HENSON</w:t>
      </w:r>
      <w:r>
        <w:rPr>
          <w:b/>
          <w:bCs/>
        </w:rPr>
        <w:t xml:space="preserve"> </w:t>
      </w:r>
      <w:r>
        <w:rPr>
          <w:color w:val="666666"/>
        </w:rPr>
        <w:t>[00:</w:t>
      </w:r>
      <w:r w:rsidR="0030064C">
        <w:rPr>
          <w:color w:val="666666"/>
        </w:rPr>
        <w:t>26</w:t>
      </w:r>
      <w:r>
        <w:rPr>
          <w:color w:val="666666"/>
        </w:rPr>
        <w:t>:</w:t>
      </w:r>
      <w:r w:rsidR="0030064C">
        <w:rPr>
          <w:color w:val="666666"/>
        </w:rPr>
        <w:t xml:space="preserve">22] </w:t>
      </w:r>
      <w:r w:rsidR="00905FEA">
        <w:t>A</w:t>
      </w:r>
      <w:r>
        <w:t xml:space="preserve">ll </w:t>
      </w:r>
      <w:r w:rsidR="0030064C">
        <w:t>started</w:t>
      </w:r>
      <w:r>
        <w:t xml:space="preserve"> going through the door simultaneously and arresting everyone. </w:t>
      </w:r>
    </w:p>
    <w:p w14:paraId="50AC493A" w14:textId="77777777" w:rsidR="00C2345F" w:rsidRDefault="00C2345F" w:rsidP="0075249C">
      <w:pPr>
        <w:spacing w:line="360" w:lineRule="auto"/>
      </w:pPr>
    </w:p>
    <w:p w14:paraId="7C820A70" w14:textId="77777777" w:rsidR="00C2345F" w:rsidRDefault="00C2345F" w:rsidP="00C2345F">
      <w:pPr>
        <w:spacing w:line="360" w:lineRule="auto"/>
        <w:rPr>
          <w:color w:val="000000" w:themeColor="text1"/>
        </w:rPr>
      </w:pPr>
      <w:r w:rsidRPr="00C2345F">
        <w:rPr>
          <w:b/>
          <w:bCs/>
          <w:highlight w:val="lightGray"/>
        </w:rPr>
        <w:t>UNKNOWN ARRESTING OFFICER</w:t>
      </w:r>
      <w:r>
        <w:rPr>
          <w:color w:val="666666"/>
        </w:rPr>
        <w:t xml:space="preserve"> [00:</w:t>
      </w:r>
      <w:r w:rsidR="0030064C">
        <w:rPr>
          <w:color w:val="666666"/>
        </w:rPr>
        <w:t>26</w:t>
      </w:r>
      <w:r>
        <w:rPr>
          <w:color w:val="666666"/>
        </w:rPr>
        <w:t>:</w:t>
      </w:r>
      <w:r w:rsidR="0030064C">
        <w:rPr>
          <w:color w:val="666666"/>
        </w:rPr>
        <w:t>27</w:t>
      </w:r>
      <w:r>
        <w:rPr>
          <w:color w:val="666666"/>
        </w:rPr>
        <w:t xml:space="preserve">] </w:t>
      </w:r>
      <w:r>
        <w:rPr>
          <w:color w:val="000000" w:themeColor="text1"/>
        </w:rPr>
        <w:t>Arrest of Ullah audio</w:t>
      </w:r>
    </w:p>
    <w:p w14:paraId="23D758C2" w14:textId="77777777" w:rsidR="00476F7B" w:rsidRDefault="00476F7B" w:rsidP="00C2345F">
      <w:pPr>
        <w:spacing w:line="360" w:lineRule="auto"/>
        <w:rPr>
          <w:color w:val="000000" w:themeColor="text1"/>
        </w:rPr>
      </w:pPr>
    </w:p>
    <w:p w14:paraId="1774DDE0" w14:textId="77777777" w:rsidR="00476F7B" w:rsidRPr="00476F7B" w:rsidRDefault="00476F7B" w:rsidP="00C2345F">
      <w:pPr>
        <w:spacing w:line="360" w:lineRule="auto"/>
      </w:pPr>
      <w:r w:rsidRPr="0075249C">
        <w:rPr>
          <w:b/>
          <w:bCs/>
          <w:highlight w:val="cyan"/>
        </w:rPr>
        <w:t>CHRIS HILL</w:t>
      </w:r>
      <w:r>
        <w:rPr>
          <w:b/>
          <w:bCs/>
        </w:rPr>
        <w:t xml:space="preserve"> </w:t>
      </w:r>
      <w:r>
        <w:rPr>
          <w:color w:val="666666"/>
        </w:rPr>
        <w:t>[00:</w:t>
      </w:r>
      <w:r w:rsidR="0030064C">
        <w:rPr>
          <w:color w:val="666666"/>
        </w:rPr>
        <w:t>26</w:t>
      </w:r>
      <w:r>
        <w:rPr>
          <w:color w:val="666666"/>
        </w:rPr>
        <w:t>:</w:t>
      </w:r>
      <w:r w:rsidR="0030064C">
        <w:rPr>
          <w:color w:val="666666"/>
        </w:rPr>
        <w:t>57</w:t>
      </w:r>
      <w:r>
        <w:rPr>
          <w:color w:val="666666"/>
        </w:rPr>
        <w:t xml:space="preserve">] </w:t>
      </w:r>
      <w:r>
        <w:t xml:space="preserve">One of the things that we found in his ledger was effectively no refunds if customers change their mind. If we fail, you get £500 refund, no phones allowed. You were supposed to make sure you had €300 on you in cash. And </w:t>
      </w:r>
      <w:proofErr w:type="gramStart"/>
      <w:r>
        <w:t>certainly</w:t>
      </w:r>
      <w:proofErr w:type="gramEnd"/>
      <w:r>
        <w:t xml:space="preserve"> some of the things that he had in his ledger was people's names. And it was like London to France, Paris to London, London to Holland, and certainly in some of the </w:t>
      </w:r>
      <w:proofErr w:type="gramStart"/>
      <w:r>
        <w:t>migrants</w:t>
      </w:r>
      <w:proofErr w:type="gramEnd"/>
      <w:r>
        <w:t xml:space="preserve"> phones he was saved as </w:t>
      </w:r>
      <w:r w:rsidRPr="00476F7B">
        <w:rPr>
          <w:i/>
          <w:iCs/>
        </w:rPr>
        <w:t>L to F</w:t>
      </w:r>
      <w:r>
        <w:t xml:space="preserve">, so London to France and known </w:t>
      </w:r>
      <w:r w:rsidR="00BC7B4F">
        <w:t xml:space="preserve">as </w:t>
      </w:r>
      <w:r>
        <w:t xml:space="preserve">Bengali. </w:t>
      </w:r>
    </w:p>
    <w:p w14:paraId="79709437" w14:textId="77777777" w:rsidR="00C2345F" w:rsidRDefault="00C2345F" w:rsidP="0075249C">
      <w:pPr>
        <w:spacing w:line="360" w:lineRule="auto"/>
      </w:pPr>
    </w:p>
    <w:p w14:paraId="6EF30ADF" w14:textId="369DC5EC" w:rsidR="00FD31EB" w:rsidRDefault="00C2345F" w:rsidP="00B033F8">
      <w:pPr>
        <w:spacing w:line="360" w:lineRule="auto"/>
      </w:pPr>
      <w:r w:rsidRPr="0075249C">
        <w:rPr>
          <w:b/>
          <w:bCs/>
          <w:highlight w:val="magenta"/>
        </w:rPr>
        <w:t>SIMON HENSON</w:t>
      </w:r>
      <w:r>
        <w:rPr>
          <w:b/>
          <w:bCs/>
        </w:rPr>
        <w:t xml:space="preserve"> </w:t>
      </w:r>
      <w:r>
        <w:rPr>
          <w:color w:val="666666"/>
        </w:rPr>
        <w:t>[00:</w:t>
      </w:r>
      <w:r w:rsidR="0030064C">
        <w:rPr>
          <w:color w:val="666666"/>
        </w:rPr>
        <w:t>27</w:t>
      </w:r>
      <w:r>
        <w:rPr>
          <w:color w:val="666666"/>
        </w:rPr>
        <w:t>:</w:t>
      </w:r>
      <w:r w:rsidR="0030064C">
        <w:rPr>
          <w:color w:val="666666"/>
        </w:rPr>
        <w:t>28</w:t>
      </w:r>
      <w:r>
        <w:rPr>
          <w:color w:val="666666"/>
        </w:rPr>
        <w:t xml:space="preserve">] </w:t>
      </w:r>
      <w:r>
        <w:t xml:space="preserve">And then from that point, it's a method of collating and collecting intelligence, taking people </w:t>
      </w:r>
      <w:r w:rsidR="00476F7B">
        <w:t>off,</w:t>
      </w:r>
      <w:r>
        <w:t xml:space="preserve"> we secured custody </w:t>
      </w:r>
      <w:r w:rsidRPr="00C2345F">
        <w:t>suites</w:t>
      </w:r>
      <w:r>
        <w:t xml:space="preserve"> for everyone so we could have them in the same place because you want to, because they might make significant comments and you might want to liaise with everyone that's interviewing. </w:t>
      </w:r>
      <w:proofErr w:type="gramStart"/>
      <w:r>
        <w:t>So</w:t>
      </w:r>
      <w:proofErr w:type="gramEnd"/>
      <w:r>
        <w:t xml:space="preserve"> we had a secure custody suite for everyone for the day, and then it was reviewing all of the material that was collected</w:t>
      </w:r>
      <w:r w:rsidR="00514DEC">
        <w:t xml:space="preserve"> a</w:t>
      </w:r>
      <w:r>
        <w:t>nd for Mo</w:t>
      </w:r>
      <w:r w:rsidR="00476F7B">
        <w:t>ktar</w:t>
      </w:r>
      <w:r>
        <w:t xml:space="preserve"> there was over 300 exhibits and it was, you know, painful</w:t>
      </w:r>
      <w:r w:rsidR="00476F7B">
        <w:t>, we</w:t>
      </w:r>
      <w:r>
        <w:t xml:space="preserve"> went through those for about two weeks. And it was ledgers upon ledgers upon ledgers of mobile numbers. It was almost like </w:t>
      </w:r>
      <w:r w:rsidR="00476F7B">
        <w:t>he</w:t>
      </w:r>
      <w:r>
        <w:t xml:space="preserve"> had</w:t>
      </w:r>
      <w:r w:rsidR="00476F7B">
        <w:t>, like</w:t>
      </w:r>
      <w:r>
        <w:t xml:space="preserve"> a secretary. It almost looked like that sort of format, someone writing notes saying, </w:t>
      </w:r>
      <w:r w:rsidRPr="00476F7B">
        <w:rPr>
          <w:i/>
          <w:iCs/>
        </w:rPr>
        <w:t>three migrants from Greece</w:t>
      </w:r>
      <w:r w:rsidR="00905FEA">
        <w:rPr>
          <w:i/>
          <w:iCs/>
        </w:rPr>
        <w:t>,</w:t>
      </w:r>
      <w:r w:rsidRPr="00476F7B">
        <w:rPr>
          <w:i/>
          <w:iCs/>
        </w:rPr>
        <w:t xml:space="preserve"> pay more, it's urgent, call them back</w:t>
      </w:r>
      <w:r>
        <w:t xml:space="preserve"> </w:t>
      </w:r>
      <w:r w:rsidR="0098487F">
        <w:t xml:space="preserve">but it was just all there </w:t>
      </w:r>
      <w:r>
        <w:t>documented, like a bank statement, but just of his criminal activity</w:t>
      </w:r>
      <w:r w:rsidR="00905FEA">
        <w:t>,</w:t>
      </w:r>
      <w:r>
        <w:t xml:space="preserve"> page after page. </w:t>
      </w:r>
    </w:p>
    <w:p w14:paraId="7CF507D1" w14:textId="77777777" w:rsidR="00FD31EB" w:rsidRDefault="00FD31EB" w:rsidP="0075249C">
      <w:pPr>
        <w:spacing w:line="360" w:lineRule="auto"/>
      </w:pPr>
    </w:p>
    <w:p w14:paraId="5F39D20A" w14:textId="67355DD9" w:rsidR="00FD31EB" w:rsidRDefault="00514DEC" w:rsidP="0075249C">
      <w:pPr>
        <w:spacing w:line="360" w:lineRule="auto"/>
      </w:pPr>
      <w:r w:rsidRPr="00452DE9">
        <w:rPr>
          <w:b/>
          <w:bCs/>
          <w:highlight w:val="yellow"/>
        </w:rPr>
        <w:t>NARRATOR</w:t>
      </w:r>
      <w:r>
        <w:rPr>
          <w:color w:val="666666"/>
        </w:rPr>
        <w:t xml:space="preserve"> [00:</w:t>
      </w:r>
      <w:r w:rsidR="0030064C">
        <w:rPr>
          <w:color w:val="666666"/>
        </w:rPr>
        <w:t>28</w:t>
      </w:r>
      <w:r>
        <w:rPr>
          <w:color w:val="666666"/>
        </w:rPr>
        <w:t>:</w:t>
      </w:r>
      <w:r w:rsidR="0030064C">
        <w:rPr>
          <w:color w:val="666666"/>
        </w:rPr>
        <w:t>14</w:t>
      </w:r>
      <w:proofErr w:type="gramStart"/>
      <w:r>
        <w:rPr>
          <w:color w:val="666666"/>
        </w:rPr>
        <w:t xml:space="preserve">] </w:t>
      </w:r>
      <w:r w:rsidR="007700BD">
        <w:t xml:space="preserve"> As</w:t>
      </w:r>
      <w:proofErr w:type="gramEnd"/>
      <w:r w:rsidR="007700BD">
        <w:t xml:space="preserve"> well as</w:t>
      </w:r>
      <w:r w:rsidR="0030064C">
        <w:t xml:space="preserve"> </w:t>
      </w:r>
      <w:r>
        <w:t xml:space="preserve">those ledgers detailing all of </w:t>
      </w:r>
      <w:r w:rsidR="00337DFA">
        <w:t xml:space="preserve">Hossain’s </w:t>
      </w:r>
      <w:r>
        <w:t xml:space="preserve">activities. There were yet more mobile phones that John Larkin and his team needed to </w:t>
      </w:r>
      <w:proofErr w:type="spellStart"/>
      <w:r>
        <w:t>analyse</w:t>
      </w:r>
      <w:proofErr w:type="spellEnd"/>
      <w:r>
        <w:t xml:space="preserve">. </w:t>
      </w:r>
    </w:p>
    <w:p w14:paraId="483B9FE0" w14:textId="77777777" w:rsidR="00FD31EB" w:rsidRDefault="00FD31EB" w:rsidP="0075249C">
      <w:pPr>
        <w:spacing w:line="360" w:lineRule="auto"/>
      </w:pPr>
    </w:p>
    <w:p w14:paraId="4AB09C84" w14:textId="5F72957F" w:rsidR="00FD31EB" w:rsidRPr="00476F7B" w:rsidRDefault="00514DEC" w:rsidP="0075249C">
      <w:pPr>
        <w:spacing w:line="360" w:lineRule="auto"/>
        <w:rPr>
          <w:i/>
          <w:iCs/>
        </w:rPr>
      </w:pPr>
      <w:r w:rsidRPr="00B45AA7">
        <w:rPr>
          <w:b/>
          <w:bCs/>
          <w:highlight w:val="red"/>
        </w:rPr>
        <w:t>JOHN LARKIN</w:t>
      </w:r>
      <w:r>
        <w:rPr>
          <w:b/>
          <w:bCs/>
        </w:rPr>
        <w:t xml:space="preserve"> </w:t>
      </w:r>
      <w:r>
        <w:rPr>
          <w:color w:val="666666"/>
        </w:rPr>
        <w:t>[00:</w:t>
      </w:r>
      <w:r w:rsidR="0030064C">
        <w:rPr>
          <w:color w:val="666666"/>
        </w:rPr>
        <w:t>28:2</w:t>
      </w:r>
      <w:r w:rsidR="00476F7B">
        <w:rPr>
          <w:color w:val="666666"/>
        </w:rPr>
        <w:t>2</w:t>
      </w:r>
      <w:r>
        <w:rPr>
          <w:color w:val="666666"/>
        </w:rPr>
        <w:t xml:space="preserve">] </w:t>
      </w:r>
      <w:r>
        <w:t>H</w:t>
      </w:r>
      <w:r w:rsidR="00476F7B">
        <w:t>o</w:t>
      </w:r>
      <w:r>
        <w:t>ssain had numerous</w:t>
      </w:r>
      <w:r w:rsidR="0098487F">
        <w:t xml:space="preserve"> phones</w:t>
      </w:r>
      <w:r>
        <w:t xml:space="preserve"> it was an attempt by him to try to frustrate law enforcement activity. If I've got </w:t>
      </w:r>
      <w:proofErr w:type="gramStart"/>
      <w:r>
        <w:t xml:space="preserve">multiple </w:t>
      </w:r>
      <w:r w:rsidR="0010130B">
        <w:t xml:space="preserve"> </w:t>
      </w:r>
      <w:r w:rsidR="002B4EE9">
        <w:t>phones</w:t>
      </w:r>
      <w:proofErr w:type="gramEnd"/>
      <w:r>
        <w:t xml:space="preserve">, you know, it'll be harder for them to find me. We have </w:t>
      </w:r>
      <w:proofErr w:type="gramStart"/>
      <w:r>
        <w:t>various different</w:t>
      </w:r>
      <w:proofErr w:type="gramEnd"/>
      <w:r>
        <w:t xml:space="preserve"> </w:t>
      </w:r>
      <w:proofErr w:type="spellStart"/>
      <w:r>
        <w:t>softwares</w:t>
      </w:r>
      <w:proofErr w:type="spellEnd"/>
      <w:r>
        <w:t xml:space="preserve"> that we can use to </w:t>
      </w:r>
      <w:proofErr w:type="spellStart"/>
      <w:r>
        <w:t>analyse</w:t>
      </w:r>
      <w:proofErr w:type="spellEnd"/>
      <w:r>
        <w:t xml:space="preserve"> it. We can, of course, do it manually if we if we needed to. You know, with the 16 phones that H</w:t>
      </w:r>
      <w:r w:rsidR="00476F7B">
        <w:t>ossain</w:t>
      </w:r>
      <w:r>
        <w:t xml:space="preserve"> was saying that they're not mine, they're not mine</w:t>
      </w:r>
      <w:r w:rsidR="00BE7CB7">
        <w:t>,</w:t>
      </w:r>
      <w:r>
        <w:t xml:space="preserve"> on his registered phone, that </w:t>
      </w:r>
      <w:r>
        <w:lastRenderedPageBreak/>
        <w:t xml:space="preserve">is, you know, a contract phone that he's paying a monthly bill on. </w:t>
      </w:r>
      <w:proofErr w:type="gramStart"/>
      <w:r>
        <w:t>So</w:t>
      </w:r>
      <w:proofErr w:type="gramEnd"/>
      <w:r>
        <w:t xml:space="preserve"> it's incontrovertible</w:t>
      </w:r>
      <w:r w:rsidR="00BE7CB7">
        <w:t xml:space="preserve"> -</w:t>
      </w:r>
      <w:r>
        <w:t xml:space="preserve"> when you go into that handset, a number of those criminal phones were saved as various bits and pieces because he obviously wanted to remind himself what they were. </w:t>
      </w:r>
      <w:proofErr w:type="gramStart"/>
      <w:r>
        <w:t>So</w:t>
      </w:r>
      <w:proofErr w:type="gramEnd"/>
      <w:r>
        <w:t xml:space="preserve"> a couple of them had nicknames, but other ones had things like </w:t>
      </w:r>
      <w:r w:rsidR="00476F7B">
        <w:rPr>
          <w:i/>
          <w:iCs/>
        </w:rPr>
        <w:t>B</w:t>
      </w:r>
      <w:r w:rsidRPr="00476F7B">
        <w:rPr>
          <w:i/>
          <w:iCs/>
        </w:rPr>
        <w:t>lack</w:t>
      </w:r>
      <w:r w:rsidR="00476F7B">
        <w:rPr>
          <w:i/>
          <w:iCs/>
        </w:rPr>
        <w:t xml:space="preserve"> </w:t>
      </w:r>
      <w:proofErr w:type="spellStart"/>
      <w:r w:rsidR="00476F7B">
        <w:rPr>
          <w:i/>
          <w:iCs/>
        </w:rPr>
        <w:t>Lica</w:t>
      </w:r>
      <w:proofErr w:type="spellEnd"/>
      <w:r w:rsidR="00476F7B">
        <w:rPr>
          <w:i/>
          <w:iCs/>
        </w:rPr>
        <w:t>,</w:t>
      </w:r>
      <w:r w:rsidR="00476F7B">
        <w:t xml:space="preserve"> </w:t>
      </w:r>
      <w:r w:rsidR="00476F7B">
        <w:rPr>
          <w:i/>
          <w:iCs/>
        </w:rPr>
        <w:t>S</w:t>
      </w:r>
      <w:r w:rsidR="00476F7B" w:rsidRPr="00476F7B">
        <w:rPr>
          <w:i/>
          <w:iCs/>
        </w:rPr>
        <w:t>pare</w:t>
      </w:r>
      <w:r w:rsidRPr="00476F7B">
        <w:rPr>
          <w:i/>
          <w:iCs/>
        </w:rPr>
        <w:t xml:space="preserve"> </w:t>
      </w:r>
      <w:r w:rsidR="00476F7B">
        <w:rPr>
          <w:i/>
          <w:iCs/>
        </w:rPr>
        <w:t>S</w:t>
      </w:r>
      <w:r w:rsidRPr="00476F7B">
        <w:rPr>
          <w:i/>
          <w:iCs/>
        </w:rPr>
        <w:t>im</w:t>
      </w:r>
      <w:r>
        <w:t>. And then there was one which</w:t>
      </w:r>
      <w:r w:rsidR="00BE7CB7">
        <w:t>,</w:t>
      </w:r>
      <w:r>
        <w:t xml:space="preserve"> which is my </w:t>
      </w:r>
      <w:proofErr w:type="spellStart"/>
      <w:proofErr w:type="gramStart"/>
      <w:r>
        <w:t>favourite</w:t>
      </w:r>
      <w:proofErr w:type="spellEnd"/>
      <w:proofErr w:type="gramEnd"/>
      <w:r>
        <w:t xml:space="preserve"> and it was originally in Bengali, but it basically translated as my phone is currently with </w:t>
      </w:r>
      <w:proofErr w:type="spellStart"/>
      <w:r w:rsidRPr="00476F7B">
        <w:rPr>
          <w:i/>
          <w:iCs/>
        </w:rPr>
        <w:t>Alom</w:t>
      </w:r>
      <w:proofErr w:type="spellEnd"/>
      <w:r w:rsidRPr="00476F7B">
        <w:rPr>
          <w:i/>
          <w:iCs/>
        </w:rPr>
        <w:t xml:space="preserve"> the Thief. </w:t>
      </w:r>
    </w:p>
    <w:p w14:paraId="747147A5" w14:textId="77777777" w:rsidR="00FD31EB" w:rsidRDefault="00FD31EB" w:rsidP="0075249C">
      <w:pPr>
        <w:spacing w:line="360" w:lineRule="auto"/>
      </w:pPr>
    </w:p>
    <w:p w14:paraId="38D68106" w14:textId="4AED5B25" w:rsidR="00FD31EB" w:rsidRDefault="00514DEC" w:rsidP="0075249C">
      <w:pPr>
        <w:spacing w:line="360" w:lineRule="auto"/>
      </w:pPr>
      <w:r w:rsidRPr="00452DE9">
        <w:rPr>
          <w:b/>
          <w:bCs/>
          <w:highlight w:val="yellow"/>
        </w:rPr>
        <w:t>NARRATOR</w:t>
      </w:r>
      <w:r>
        <w:rPr>
          <w:color w:val="666666"/>
        </w:rPr>
        <w:t xml:space="preserve"> [00:</w:t>
      </w:r>
      <w:r w:rsidR="00096CEF">
        <w:rPr>
          <w:color w:val="666666"/>
        </w:rPr>
        <w:t>29:43</w:t>
      </w:r>
      <w:r>
        <w:rPr>
          <w:color w:val="666666"/>
        </w:rPr>
        <w:t xml:space="preserve">] </w:t>
      </w:r>
      <w:r>
        <w:t xml:space="preserve">Following his arrest, </w:t>
      </w:r>
      <w:r w:rsidR="001D00AB">
        <w:t xml:space="preserve">Hossain </w:t>
      </w:r>
      <w:r>
        <w:t xml:space="preserve">admitted conspiring with </w:t>
      </w:r>
      <w:r w:rsidR="00476F7B" w:rsidRPr="00476F7B">
        <w:rPr>
          <w:color w:val="000000" w:themeColor="text1"/>
        </w:rPr>
        <w:t xml:space="preserve">Noor Ullah </w:t>
      </w:r>
      <w:r>
        <w:t xml:space="preserve">to move people into or out of the UK between December 2018 and May </w:t>
      </w:r>
      <w:proofErr w:type="gramStart"/>
      <w:r>
        <w:t>202</w:t>
      </w:r>
      <w:r w:rsidR="00476F7B">
        <w:t>1</w:t>
      </w:r>
      <w:proofErr w:type="gramEnd"/>
      <w:r w:rsidR="00323EB0">
        <w:t xml:space="preserve"> b</w:t>
      </w:r>
      <w:r>
        <w:t>ut he continued to deny being head of the crime group</w:t>
      </w:r>
      <w:r w:rsidR="00476F7B">
        <w:t>.</w:t>
      </w:r>
      <w:r>
        <w:t xml:space="preserve"> </w:t>
      </w:r>
      <w:r w:rsidR="00476F7B">
        <w:t>W</w:t>
      </w:r>
      <w:r>
        <w:t>hile he was on remand awaiting a trial</w:t>
      </w:r>
      <w:r w:rsidR="00323EB0">
        <w:t xml:space="preserve"> t</w:t>
      </w:r>
      <w:r>
        <w:t>he NCA were investigating his finances and that</w:t>
      </w:r>
      <w:r w:rsidR="00311DDF">
        <w:t xml:space="preserve"> required</w:t>
      </w:r>
      <w:r>
        <w:t xml:space="preserve"> a specialist. </w:t>
      </w:r>
    </w:p>
    <w:p w14:paraId="1820953B" w14:textId="77777777" w:rsidR="00FD31EB" w:rsidRDefault="00FD31EB" w:rsidP="0075249C">
      <w:pPr>
        <w:spacing w:line="360" w:lineRule="auto"/>
      </w:pPr>
    </w:p>
    <w:p w14:paraId="3509A7F0" w14:textId="1B5106B7" w:rsidR="00FD31EB" w:rsidRDefault="00323EB0" w:rsidP="0075249C">
      <w:pPr>
        <w:spacing w:line="360" w:lineRule="auto"/>
      </w:pPr>
      <w:r w:rsidRPr="0075249C">
        <w:rPr>
          <w:b/>
          <w:bCs/>
          <w:highlight w:val="green"/>
        </w:rPr>
        <w:t>ROB GOLDRING</w:t>
      </w:r>
      <w:r>
        <w:rPr>
          <w:b/>
          <w:bCs/>
        </w:rPr>
        <w:t xml:space="preserve"> </w:t>
      </w:r>
      <w:r>
        <w:rPr>
          <w:color w:val="666666"/>
        </w:rPr>
        <w:t>[00:</w:t>
      </w:r>
      <w:r w:rsidR="00096CEF">
        <w:rPr>
          <w:color w:val="666666"/>
        </w:rPr>
        <w:t>30</w:t>
      </w:r>
      <w:r>
        <w:rPr>
          <w:color w:val="666666"/>
        </w:rPr>
        <w:t>:</w:t>
      </w:r>
      <w:r w:rsidR="00096CEF">
        <w:rPr>
          <w:color w:val="666666"/>
        </w:rPr>
        <w:t>02</w:t>
      </w:r>
      <w:r>
        <w:rPr>
          <w:color w:val="666666"/>
        </w:rPr>
        <w:t xml:space="preserve">] </w:t>
      </w:r>
      <w:r>
        <w:t xml:space="preserve">I'm Robert Goldring. I'm a senior financial investigator with the National Crime Agency. He'd already submitted a basis of plea suggesting that he was </w:t>
      </w:r>
      <w:r w:rsidR="0063704C">
        <w:t xml:space="preserve"> at </w:t>
      </w:r>
      <w:r>
        <w:t xml:space="preserve">the very bottom of the hierarchy, and there were many, many people above him and he was only involved in the trafficking of migrants out of the UK, not into the UK and all he'd </w:t>
      </w:r>
      <w:r w:rsidR="00BE7CB7">
        <w:t>earned</w:t>
      </w:r>
      <w:r>
        <w:t xml:space="preserve"> was £100 per migrant that he trafficked out of the UK and it became apparent to me quite quickly that</w:t>
      </w:r>
      <w:r w:rsidR="00106239" w:rsidRPr="00106239">
        <w:t xml:space="preserve"> </w:t>
      </w:r>
      <w:r w:rsidR="00106239">
        <w:t xml:space="preserve">Moktar </w:t>
      </w:r>
      <w:r>
        <w:t>H</w:t>
      </w:r>
      <w:r w:rsidR="00476F7B">
        <w:t>o</w:t>
      </w:r>
      <w:r>
        <w:t>ssain was making a lot of money out of his enterprise.</w:t>
      </w:r>
    </w:p>
    <w:p w14:paraId="4E7C822C" w14:textId="77777777" w:rsidR="00FD31EB" w:rsidRDefault="00FD31EB" w:rsidP="0075249C">
      <w:pPr>
        <w:spacing w:line="360" w:lineRule="auto"/>
      </w:pPr>
    </w:p>
    <w:p w14:paraId="5BEA0467" w14:textId="4616B253" w:rsidR="00FD31EB" w:rsidRDefault="00323EB0" w:rsidP="0075249C">
      <w:pPr>
        <w:spacing w:line="360" w:lineRule="auto"/>
      </w:pPr>
      <w:r w:rsidRPr="00452DE9">
        <w:rPr>
          <w:b/>
          <w:bCs/>
          <w:highlight w:val="yellow"/>
        </w:rPr>
        <w:t>NARRATOR</w:t>
      </w:r>
      <w:r>
        <w:rPr>
          <w:color w:val="666666"/>
        </w:rPr>
        <w:t xml:space="preserve"> [00:</w:t>
      </w:r>
      <w:r w:rsidR="00096CEF">
        <w:rPr>
          <w:color w:val="666666"/>
        </w:rPr>
        <w:t>30</w:t>
      </w:r>
      <w:r>
        <w:rPr>
          <w:color w:val="666666"/>
        </w:rPr>
        <w:t>:</w:t>
      </w:r>
      <w:r w:rsidR="00096CEF">
        <w:rPr>
          <w:color w:val="666666"/>
        </w:rPr>
        <w:t>31</w:t>
      </w:r>
      <w:r>
        <w:rPr>
          <w:color w:val="666666"/>
        </w:rPr>
        <w:t xml:space="preserve">] </w:t>
      </w:r>
      <w:r>
        <w:t>H</w:t>
      </w:r>
      <w:r w:rsidR="007700BD">
        <w:t>o</w:t>
      </w:r>
      <w:r>
        <w:t xml:space="preserve">ssain spent a lot of that money on school fees and home improvements, </w:t>
      </w:r>
      <w:proofErr w:type="gramStart"/>
      <w:r>
        <w:t>cars</w:t>
      </w:r>
      <w:proofErr w:type="gramEnd"/>
      <w:r>
        <w:t xml:space="preserve"> and holidays. </w:t>
      </w:r>
      <w:r w:rsidR="00311DDF">
        <w:t xml:space="preserve">And </w:t>
      </w:r>
      <w:r>
        <w:t>he invested in what he also claimed was a legitimate</w:t>
      </w:r>
      <w:r w:rsidR="00311DDF">
        <w:t xml:space="preserve"> enterprise.</w:t>
      </w:r>
    </w:p>
    <w:p w14:paraId="2BD283CA" w14:textId="77777777" w:rsidR="00BE7CB7" w:rsidRDefault="00BE7CB7" w:rsidP="0075249C">
      <w:pPr>
        <w:spacing w:line="360" w:lineRule="auto"/>
      </w:pPr>
    </w:p>
    <w:p w14:paraId="3BB7D05D" w14:textId="6FC4011A" w:rsidR="00FD31EB" w:rsidRDefault="00323EB0" w:rsidP="0075249C">
      <w:pPr>
        <w:spacing w:line="360" w:lineRule="auto"/>
      </w:pPr>
      <w:r w:rsidRPr="0075249C">
        <w:rPr>
          <w:b/>
          <w:bCs/>
          <w:highlight w:val="green"/>
        </w:rPr>
        <w:t>ROB GOLDRING</w:t>
      </w:r>
      <w:r>
        <w:rPr>
          <w:b/>
          <w:bCs/>
        </w:rPr>
        <w:t xml:space="preserve"> </w:t>
      </w:r>
      <w:r>
        <w:rPr>
          <w:color w:val="666666"/>
        </w:rPr>
        <w:t>[00:</w:t>
      </w:r>
      <w:r w:rsidR="00923FC8">
        <w:rPr>
          <w:color w:val="666666"/>
        </w:rPr>
        <w:t>30</w:t>
      </w:r>
      <w:r>
        <w:rPr>
          <w:color w:val="666666"/>
        </w:rPr>
        <w:t>:</w:t>
      </w:r>
      <w:r w:rsidR="00923FC8">
        <w:rPr>
          <w:color w:val="666666"/>
        </w:rPr>
        <w:t>41</w:t>
      </w:r>
      <w:r>
        <w:rPr>
          <w:color w:val="666666"/>
        </w:rPr>
        <w:t xml:space="preserve">] </w:t>
      </w:r>
      <w:r>
        <w:t xml:space="preserve">First of all, he started up a business called On Time UK International, which he claimed was a student letting business. As far as I could tell, it had not done a single legitimate transaction or piece of business in the three or four years </w:t>
      </w:r>
      <w:r w:rsidR="00B85CC8">
        <w:t>i</w:t>
      </w:r>
      <w:r>
        <w:t>t was operating</w:t>
      </w:r>
      <w:r w:rsidR="00B85CC8">
        <w:t>.</w:t>
      </w:r>
      <w:r>
        <w:t xml:space="preserve"> </w:t>
      </w:r>
      <w:r w:rsidR="00B85CC8">
        <w:t>H</w:t>
      </w:r>
      <w:r>
        <w:t>e claimed, on his account opening documentation</w:t>
      </w:r>
      <w:r w:rsidR="00BE7CB7">
        <w:t>,</w:t>
      </w:r>
      <w:r>
        <w:t xml:space="preserve"> that he was almost like a middleman between universities and students, and he said he had relationships with certain </w:t>
      </w:r>
      <w:proofErr w:type="gramStart"/>
      <w:r>
        <w:t>universities</w:t>
      </w:r>
      <w:proofErr w:type="gramEnd"/>
      <w:r>
        <w:t xml:space="preserve"> and I was able to completely disprove that in court. And even his forensic accountant couldn't find a single transaction that linked back to legitimate trading on that part. But further down the line, I think maybe two years into what </w:t>
      </w:r>
      <w:r w:rsidR="00B85CC8">
        <w:t xml:space="preserve">I'd say is </w:t>
      </w:r>
      <w:r>
        <w:t xml:space="preserve">his criminal enterprise, I would imagine that the money was getting too great to hide at that point. </w:t>
      </w:r>
    </w:p>
    <w:p w14:paraId="15C15DAC" w14:textId="77777777" w:rsidR="00FD31EB" w:rsidRDefault="00FD31EB" w:rsidP="0075249C">
      <w:pPr>
        <w:spacing w:line="360" w:lineRule="auto"/>
      </w:pPr>
    </w:p>
    <w:p w14:paraId="363359D0" w14:textId="77777777" w:rsidR="00FD31EB" w:rsidRDefault="00323EB0" w:rsidP="0075249C">
      <w:pPr>
        <w:spacing w:line="360" w:lineRule="auto"/>
      </w:pPr>
      <w:r w:rsidRPr="00452DE9">
        <w:rPr>
          <w:b/>
          <w:bCs/>
          <w:highlight w:val="yellow"/>
        </w:rPr>
        <w:lastRenderedPageBreak/>
        <w:t>NARRATOR</w:t>
      </w:r>
      <w:r>
        <w:rPr>
          <w:color w:val="666666"/>
        </w:rPr>
        <w:t xml:space="preserve"> [00:</w:t>
      </w:r>
      <w:r w:rsidR="00923FC8">
        <w:rPr>
          <w:color w:val="666666"/>
        </w:rPr>
        <w:t>31</w:t>
      </w:r>
      <w:r>
        <w:rPr>
          <w:color w:val="666666"/>
        </w:rPr>
        <w:t>:</w:t>
      </w:r>
      <w:r w:rsidR="00923FC8">
        <w:rPr>
          <w:color w:val="666666"/>
        </w:rPr>
        <w:t>25</w:t>
      </w:r>
      <w:r>
        <w:rPr>
          <w:color w:val="666666"/>
        </w:rPr>
        <w:t xml:space="preserve">] </w:t>
      </w:r>
      <w:r>
        <w:t xml:space="preserve">And then there was the cafe right on the edge of the city of London. </w:t>
      </w:r>
    </w:p>
    <w:p w14:paraId="6B096198" w14:textId="77777777" w:rsidR="00FD31EB" w:rsidRDefault="00FD31EB" w:rsidP="0075249C">
      <w:pPr>
        <w:spacing w:line="360" w:lineRule="auto"/>
      </w:pPr>
    </w:p>
    <w:p w14:paraId="61F1E6AC" w14:textId="4D6B3250" w:rsidR="00FD31EB" w:rsidRDefault="00323EB0" w:rsidP="0075249C">
      <w:pPr>
        <w:spacing w:line="360" w:lineRule="auto"/>
      </w:pPr>
      <w:r w:rsidRPr="0075249C">
        <w:rPr>
          <w:b/>
          <w:bCs/>
          <w:highlight w:val="green"/>
        </w:rPr>
        <w:t>ROB GOLDRING</w:t>
      </w:r>
      <w:r>
        <w:rPr>
          <w:b/>
          <w:bCs/>
        </w:rPr>
        <w:t xml:space="preserve"> </w:t>
      </w:r>
      <w:r>
        <w:rPr>
          <w:color w:val="666666"/>
        </w:rPr>
        <w:t>[00:</w:t>
      </w:r>
      <w:r w:rsidR="00923FC8">
        <w:rPr>
          <w:color w:val="666666"/>
        </w:rPr>
        <w:t>31</w:t>
      </w:r>
      <w:r>
        <w:rPr>
          <w:color w:val="666666"/>
        </w:rPr>
        <w:t>:</w:t>
      </w:r>
      <w:r w:rsidR="00923FC8">
        <w:rPr>
          <w:color w:val="666666"/>
        </w:rPr>
        <w:t>29</w:t>
      </w:r>
      <w:r>
        <w:rPr>
          <w:color w:val="666666"/>
        </w:rPr>
        <w:t xml:space="preserve">] </w:t>
      </w:r>
      <w:r>
        <w:t>Him and his wife, Shirin, bought a cafe</w:t>
      </w:r>
      <w:r w:rsidR="00B85CC8">
        <w:t>,</w:t>
      </w:r>
      <w:r>
        <w:t xml:space="preserve"> in Whitechapel, it was a genuine cafe. It did do a small amount of trading, but he was quite clearly using it to launder cash that he just had no way of legitimately sort of laundering through his everyday accounts. So, I mean, I think I was able to evidence during the trial that, you know, he was </w:t>
      </w:r>
      <w:proofErr w:type="gramStart"/>
      <w:r>
        <w:t>looking</w:t>
      </w:r>
      <w:proofErr w:type="gramEnd"/>
      <w:r>
        <w:t xml:space="preserve"> sort of about</w:t>
      </w:r>
      <w:r w:rsidR="00B85CC8">
        <w:t xml:space="preserve"> fourteen to twenty thousand </w:t>
      </w:r>
      <w:r w:rsidR="0063704C">
        <w:t xml:space="preserve">pounds </w:t>
      </w:r>
      <w:r>
        <w:t xml:space="preserve">a month in cash that he was laundering through his </w:t>
      </w:r>
      <w:proofErr w:type="spellStart"/>
      <w:r>
        <w:t>his</w:t>
      </w:r>
      <w:proofErr w:type="spellEnd"/>
      <w:r>
        <w:t xml:space="preserve"> cafe. I mean, an extraordinary amount when you consider that the cafe's legitimate trading was in the thousands.</w:t>
      </w:r>
    </w:p>
    <w:p w14:paraId="182B4840" w14:textId="77777777" w:rsidR="00FD31EB" w:rsidRDefault="00FD31EB" w:rsidP="0075249C">
      <w:pPr>
        <w:spacing w:line="360" w:lineRule="auto"/>
      </w:pPr>
    </w:p>
    <w:p w14:paraId="4F7F8B14" w14:textId="1724E4A1" w:rsidR="00FD31EB" w:rsidRDefault="00323EB0" w:rsidP="0075249C">
      <w:pPr>
        <w:spacing w:line="360" w:lineRule="auto"/>
      </w:pPr>
      <w:r w:rsidRPr="0075249C">
        <w:rPr>
          <w:b/>
          <w:bCs/>
          <w:highlight w:val="cyan"/>
        </w:rPr>
        <w:t>CHRIS HILL</w:t>
      </w:r>
      <w:r>
        <w:rPr>
          <w:b/>
          <w:bCs/>
        </w:rPr>
        <w:t xml:space="preserve"> </w:t>
      </w:r>
      <w:r>
        <w:rPr>
          <w:color w:val="666666"/>
        </w:rPr>
        <w:t>[00:</w:t>
      </w:r>
      <w:r w:rsidR="00923FC8">
        <w:rPr>
          <w:color w:val="666666"/>
        </w:rPr>
        <w:t>32</w:t>
      </w:r>
      <w:r>
        <w:rPr>
          <w:color w:val="666666"/>
        </w:rPr>
        <w:t>:</w:t>
      </w:r>
      <w:r w:rsidR="00923FC8">
        <w:rPr>
          <w:color w:val="666666"/>
        </w:rPr>
        <w:t>045</w:t>
      </w:r>
      <w:r>
        <w:rPr>
          <w:color w:val="666666"/>
        </w:rPr>
        <w:t xml:space="preserve">] </w:t>
      </w:r>
      <w:r>
        <w:t xml:space="preserve">He appeared to hijack someone's account. </w:t>
      </w:r>
      <w:proofErr w:type="gramStart"/>
      <w:r>
        <w:t>So</w:t>
      </w:r>
      <w:proofErr w:type="gramEnd"/>
      <w:r>
        <w:t xml:space="preserve"> I think </w:t>
      </w:r>
      <w:r w:rsidR="0063704C">
        <w:t xml:space="preserve">as </w:t>
      </w:r>
      <w:r>
        <w:t xml:space="preserve">part of one of the sweeteners for one of the deals. I think he took a migrant out of the </w:t>
      </w:r>
      <w:proofErr w:type="gramStart"/>
      <w:r>
        <w:t>UK</w:t>
      </w:r>
      <w:proofErr w:type="gramEnd"/>
      <w:r>
        <w:t xml:space="preserve"> and he handed over his account details and code. But then when we delved into the detail,</w:t>
      </w:r>
      <w:r w:rsidR="00923FC8">
        <w:t xml:space="preserve"> he </w:t>
      </w:r>
      <w:r>
        <w:t>didn't do it very cleverly because he paid his school fees for his daughter from that account</w:t>
      </w:r>
      <w:r w:rsidR="00BE7CB7">
        <w:t>. I</w:t>
      </w:r>
      <w:r>
        <w:t>t's estimated that he'd made over a million</w:t>
      </w:r>
      <w:r w:rsidR="00B85CC8">
        <w:t>,</w:t>
      </w:r>
      <w:r>
        <w:t xml:space="preserve"> he had a property portfolio as well. </w:t>
      </w:r>
    </w:p>
    <w:p w14:paraId="6B075135" w14:textId="77777777" w:rsidR="00FD31EB" w:rsidRDefault="00FD31EB" w:rsidP="0075249C">
      <w:pPr>
        <w:spacing w:line="360" w:lineRule="auto"/>
      </w:pPr>
    </w:p>
    <w:p w14:paraId="6C7B9B21" w14:textId="4CFE6C90" w:rsidR="00FD31EB" w:rsidRDefault="00323EB0" w:rsidP="0075249C">
      <w:pPr>
        <w:spacing w:line="360" w:lineRule="auto"/>
      </w:pPr>
      <w:r w:rsidRPr="0075249C">
        <w:rPr>
          <w:b/>
          <w:bCs/>
          <w:highlight w:val="green"/>
        </w:rPr>
        <w:t>ROB GOLDRING</w:t>
      </w:r>
      <w:r>
        <w:rPr>
          <w:b/>
          <w:bCs/>
        </w:rPr>
        <w:t xml:space="preserve"> </w:t>
      </w:r>
      <w:r>
        <w:rPr>
          <w:color w:val="666666"/>
        </w:rPr>
        <w:t>[00:</w:t>
      </w:r>
      <w:r w:rsidR="00923FC8">
        <w:rPr>
          <w:color w:val="666666"/>
        </w:rPr>
        <w:t>32</w:t>
      </w:r>
      <w:r>
        <w:rPr>
          <w:color w:val="666666"/>
        </w:rPr>
        <w:t>:</w:t>
      </w:r>
      <w:r w:rsidR="00923FC8">
        <w:rPr>
          <w:color w:val="666666"/>
        </w:rPr>
        <w:t>28</w:t>
      </w:r>
      <w:r>
        <w:rPr>
          <w:color w:val="666666"/>
        </w:rPr>
        <w:t xml:space="preserve">] </w:t>
      </w:r>
      <w:r>
        <w:t>During his trial</w:t>
      </w:r>
      <w:r w:rsidR="00B85CC8">
        <w:t>,</w:t>
      </w:r>
      <w:r>
        <w:t xml:space="preserve"> </w:t>
      </w:r>
      <w:r w:rsidR="00B85CC8">
        <w:t>h</w:t>
      </w:r>
      <w:r>
        <w:t xml:space="preserve">e basically said that he was an honest, legitimate businessman his whole life up until two months before he was arrested and what happened is his childhood friend, Suhail Sheikh, who's 20 years younger than him, had gone back to Bangladesh for a holiday of unspecified duration. Now, when he went back on holiday, he said to Moktar, </w:t>
      </w:r>
      <w:r w:rsidRPr="00B85CC8">
        <w:rPr>
          <w:i/>
          <w:iCs/>
        </w:rPr>
        <w:t>I'm going on holiday. Could you look after my telephone while I'm Holiday?</w:t>
      </w:r>
      <w:r>
        <w:t xml:space="preserve"> And he said, </w:t>
      </w:r>
      <w:r w:rsidRPr="00B85CC8">
        <w:rPr>
          <w:i/>
          <w:iCs/>
        </w:rPr>
        <w:t>Of course, Suhail, we're childhood friends. I absolutely do that for you</w:t>
      </w:r>
      <w:r>
        <w:t xml:space="preserve">. And then he said, </w:t>
      </w:r>
      <w:proofErr w:type="gramStart"/>
      <w:r w:rsidRPr="00B85CC8">
        <w:rPr>
          <w:i/>
          <w:iCs/>
        </w:rPr>
        <w:t>Well</w:t>
      </w:r>
      <w:proofErr w:type="gramEnd"/>
      <w:r w:rsidRPr="00B85CC8">
        <w:rPr>
          <w:i/>
          <w:iCs/>
        </w:rPr>
        <w:t>,</w:t>
      </w:r>
      <w:r w:rsidR="00923FC8">
        <w:rPr>
          <w:i/>
          <w:iCs/>
        </w:rPr>
        <w:t xml:space="preserve"> while</w:t>
      </w:r>
      <w:r w:rsidRPr="00B85CC8">
        <w:rPr>
          <w:i/>
          <w:iCs/>
        </w:rPr>
        <w:t xml:space="preserve"> you</w:t>
      </w:r>
      <w:r w:rsidR="00923FC8">
        <w:rPr>
          <w:i/>
          <w:iCs/>
        </w:rPr>
        <w:t>'re</w:t>
      </w:r>
      <w:r w:rsidRPr="00B85CC8">
        <w:rPr>
          <w:i/>
          <w:iCs/>
        </w:rPr>
        <w:t xml:space="preserve"> looking after my phone? Could you perhaps look after my people trafficking business</w:t>
      </w:r>
      <w:r>
        <w:t xml:space="preserve"> despite having no background or experience in the business and because they're such good </w:t>
      </w:r>
      <w:r w:rsidR="00B85CC8">
        <w:t>childhood</w:t>
      </w:r>
      <w:r>
        <w:t xml:space="preserve"> friends, Moktar said that </w:t>
      </w:r>
      <w:r w:rsidRPr="00B85CC8">
        <w:rPr>
          <w:i/>
          <w:iCs/>
        </w:rPr>
        <w:t xml:space="preserve">yes, of course, </w:t>
      </w:r>
      <w:r w:rsidR="00DC0BA3">
        <w:rPr>
          <w:i/>
          <w:iCs/>
        </w:rPr>
        <w:t xml:space="preserve">Suhail </w:t>
      </w:r>
      <w:r w:rsidRPr="00B85CC8">
        <w:rPr>
          <w:i/>
          <w:iCs/>
        </w:rPr>
        <w:t>I will look after your people trafficking business</w:t>
      </w:r>
      <w:r w:rsidR="00BE7CB7">
        <w:t>.</w:t>
      </w:r>
    </w:p>
    <w:p w14:paraId="407E6BE8" w14:textId="77777777" w:rsidR="00BE7CB7" w:rsidRDefault="00BE7CB7" w:rsidP="0075249C">
      <w:pPr>
        <w:spacing w:line="360" w:lineRule="auto"/>
      </w:pPr>
    </w:p>
    <w:p w14:paraId="5CFB3979" w14:textId="77777777" w:rsidR="00FD31EB" w:rsidRDefault="00323EB0" w:rsidP="0075249C">
      <w:pPr>
        <w:spacing w:line="360" w:lineRule="auto"/>
      </w:pPr>
      <w:r w:rsidRPr="00452DE9">
        <w:rPr>
          <w:b/>
          <w:bCs/>
          <w:highlight w:val="yellow"/>
        </w:rPr>
        <w:t>NARRATOR</w:t>
      </w:r>
      <w:r>
        <w:rPr>
          <w:color w:val="666666"/>
        </w:rPr>
        <w:t xml:space="preserve"> [00:</w:t>
      </w:r>
      <w:r w:rsidR="00923FC8">
        <w:rPr>
          <w:color w:val="666666"/>
        </w:rPr>
        <w:t>33</w:t>
      </w:r>
      <w:r>
        <w:rPr>
          <w:color w:val="666666"/>
        </w:rPr>
        <w:t>:</w:t>
      </w:r>
      <w:r w:rsidR="00923FC8">
        <w:rPr>
          <w:color w:val="666666"/>
        </w:rPr>
        <w:t>26</w:t>
      </w:r>
      <w:r>
        <w:rPr>
          <w:color w:val="666666"/>
        </w:rPr>
        <w:t xml:space="preserve">] </w:t>
      </w:r>
      <w:r>
        <w:t>Despite the evidence stacked against him, including the ledgers and mobile phone data, Moham</w:t>
      </w:r>
      <w:r w:rsidR="00B85CC8">
        <w:t>m</w:t>
      </w:r>
      <w:r>
        <w:t>ed Mok</w:t>
      </w:r>
      <w:r w:rsidR="00B85CC8">
        <w:t>t</w:t>
      </w:r>
      <w:r>
        <w:t>ar H</w:t>
      </w:r>
      <w:r w:rsidR="00B85CC8">
        <w:t>o</w:t>
      </w:r>
      <w:r>
        <w:t>ss</w:t>
      </w:r>
      <w:r w:rsidR="00B85CC8">
        <w:t>a</w:t>
      </w:r>
      <w:r>
        <w:t xml:space="preserve">in refused to go quietly, leading to yet more work for Chris Hill and the Operation </w:t>
      </w:r>
      <w:proofErr w:type="spellStart"/>
      <w:r>
        <w:t>Symbol</w:t>
      </w:r>
      <w:r w:rsidR="00B85CC8">
        <w:t>ry</w:t>
      </w:r>
      <w:proofErr w:type="spellEnd"/>
      <w:r>
        <w:t xml:space="preserve"> Team. </w:t>
      </w:r>
    </w:p>
    <w:p w14:paraId="2CD8B3CB" w14:textId="77777777" w:rsidR="00323EB0" w:rsidRDefault="00323EB0" w:rsidP="00323EB0">
      <w:pPr>
        <w:spacing w:line="360" w:lineRule="auto"/>
      </w:pPr>
    </w:p>
    <w:p w14:paraId="10764E9D" w14:textId="77777777" w:rsidR="00FD31EB" w:rsidRDefault="00323EB0" w:rsidP="00323EB0">
      <w:pPr>
        <w:spacing w:line="360" w:lineRule="auto"/>
      </w:pPr>
      <w:r w:rsidRPr="0075249C">
        <w:rPr>
          <w:b/>
          <w:bCs/>
          <w:highlight w:val="cyan"/>
        </w:rPr>
        <w:t>CHRIS HILL</w:t>
      </w:r>
      <w:r>
        <w:rPr>
          <w:b/>
          <w:bCs/>
        </w:rPr>
        <w:t xml:space="preserve"> </w:t>
      </w:r>
      <w:r>
        <w:rPr>
          <w:color w:val="666666"/>
        </w:rPr>
        <w:t>[00:</w:t>
      </w:r>
      <w:r w:rsidR="00923FC8">
        <w:rPr>
          <w:color w:val="666666"/>
        </w:rPr>
        <w:t>3</w:t>
      </w:r>
      <w:r>
        <w:rPr>
          <w:color w:val="666666"/>
        </w:rPr>
        <w:t>:</w:t>
      </w:r>
      <w:r w:rsidR="00923FC8">
        <w:rPr>
          <w:color w:val="666666"/>
        </w:rPr>
        <w:t>37</w:t>
      </w:r>
      <w:r>
        <w:rPr>
          <w:color w:val="666666"/>
        </w:rPr>
        <w:t xml:space="preserve">] </w:t>
      </w:r>
      <w:r>
        <w:t>He did his best to disrupt the judicial process. Everything that he tried to do, he sacked numerous lawyers. He had legal aid, the application for which was potentially dubious because at one point he self</w:t>
      </w:r>
      <w:r w:rsidR="00B85CC8">
        <w:t>-</w:t>
      </w:r>
      <w:r>
        <w:t xml:space="preserve">instructed a QC which triggered an </w:t>
      </w:r>
      <w:r>
        <w:lastRenderedPageBreak/>
        <w:t xml:space="preserve">investigation, a separate investigation by the NCA </w:t>
      </w:r>
      <w:r w:rsidR="00B85CC8">
        <w:t xml:space="preserve">and </w:t>
      </w:r>
      <w:r>
        <w:t xml:space="preserve">my team into how on earth did that get funded? And </w:t>
      </w:r>
      <w:proofErr w:type="spellStart"/>
      <w:r>
        <w:t>funn</w:t>
      </w:r>
      <w:r w:rsidR="00B85CC8">
        <w:t>ill</w:t>
      </w:r>
      <w:r>
        <w:t>y</w:t>
      </w:r>
      <w:proofErr w:type="spellEnd"/>
      <w:r>
        <w:t xml:space="preserve"> enough, when we started to probe that, that QC decided he'd walk away from it. Eventually he did plead guilty, but he disputed the facts so he pleaded guilty, but gave the prosecution the basis of his plea, trying to </w:t>
      </w:r>
      <w:proofErr w:type="spellStart"/>
      <w:r>
        <w:t>minimi</w:t>
      </w:r>
      <w:r w:rsidR="00B85CC8">
        <w:t>s</w:t>
      </w:r>
      <w:r>
        <w:t>e</w:t>
      </w:r>
      <w:proofErr w:type="spellEnd"/>
      <w:r>
        <w:t xml:space="preserve"> his role in the whole thing and we could refute everything that he said. </w:t>
      </w:r>
    </w:p>
    <w:p w14:paraId="25B284AD" w14:textId="77777777" w:rsidR="00FD31EB" w:rsidRDefault="00FD31EB" w:rsidP="0075249C">
      <w:pPr>
        <w:spacing w:line="360" w:lineRule="auto"/>
      </w:pPr>
    </w:p>
    <w:p w14:paraId="4C9897B2" w14:textId="77777777" w:rsidR="00FD31EB" w:rsidRDefault="00323EB0" w:rsidP="0075249C">
      <w:pPr>
        <w:spacing w:line="360" w:lineRule="auto"/>
      </w:pPr>
      <w:r w:rsidRPr="00452DE9">
        <w:rPr>
          <w:b/>
          <w:bCs/>
          <w:highlight w:val="yellow"/>
        </w:rPr>
        <w:t>NARRATOR</w:t>
      </w:r>
      <w:r>
        <w:rPr>
          <w:color w:val="666666"/>
        </w:rPr>
        <w:t xml:space="preserve"> [00:</w:t>
      </w:r>
      <w:r w:rsidR="00CA287C">
        <w:rPr>
          <w:color w:val="666666"/>
        </w:rPr>
        <w:t>34</w:t>
      </w:r>
      <w:r>
        <w:rPr>
          <w:color w:val="666666"/>
        </w:rPr>
        <w:t>:</w:t>
      </w:r>
      <w:r w:rsidR="00CA287C">
        <w:rPr>
          <w:color w:val="666666"/>
        </w:rPr>
        <w:t>24</w:t>
      </w:r>
      <w:r>
        <w:rPr>
          <w:color w:val="666666"/>
        </w:rPr>
        <w:t xml:space="preserve">] </w:t>
      </w:r>
      <w:r>
        <w:t xml:space="preserve">What came next was a Newton hearing a type of trial in English law where a defendant pleads guilty to a crime, but there's a dispute about the facts of the case. The judge, rather than a jury, then decides which version of events is true and determines the sentence. </w:t>
      </w:r>
    </w:p>
    <w:p w14:paraId="15006002" w14:textId="77777777" w:rsidR="00FD31EB" w:rsidRDefault="00FD31EB" w:rsidP="0075249C">
      <w:pPr>
        <w:spacing w:line="360" w:lineRule="auto"/>
      </w:pPr>
    </w:p>
    <w:p w14:paraId="4A6FE61F" w14:textId="57979C83" w:rsidR="00FD31EB" w:rsidRDefault="00323EB0" w:rsidP="0075249C">
      <w:pPr>
        <w:spacing w:line="360" w:lineRule="auto"/>
      </w:pPr>
      <w:r w:rsidRPr="0075249C">
        <w:rPr>
          <w:b/>
          <w:bCs/>
          <w:highlight w:val="cyan"/>
        </w:rPr>
        <w:t>CHRIS HILL</w:t>
      </w:r>
      <w:r>
        <w:rPr>
          <w:b/>
          <w:bCs/>
        </w:rPr>
        <w:t xml:space="preserve"> </w:t>
      </w:r>
      <w:r>
        <w:rPr>
          <w:color w:val="666666"/>
        </w:rPr>
        <w:t>[00:</w:t>
      </w:r>
      <w:r w:rsidR="00CA287C">
        <w:rPr>
          <w:color w:val="666666"/>
        </w:rPr>
        <w:t>34</w:t>
      </w:r>
      <w:r>
        <w:rPr>
          <w:color w:val="666666"/>
        </w:rPr>
        <w:t>:</w:t>
      </w:r>
      <w:r w:rsidR="00CA287C">
        <w:rPr>
          <w:color w:val="666666"/>
        </w:rPr>
        <w:t>39</w:t>
      </w:r>
      <w:r>
        <w:rPr>
          <w:color w:val="666666"/>
        </w:rPr>
        <w:t xml:space="preserve">] </w:t>
      </w:r>
      <w:r>
        <w:t xml:space="preserve">It's not a trial, so there's no jury so it's just the judge. And the judge needs to examine the evidence that's contested. The </w:t>
      </w:r>
      <w:proofErr w:type="spellStart"/>
      <w:r>
        <w:t>defence</w:t>
      </w:r>
      <w:proofErr w:type="spellEnd"/>
      <w:r>
        <w:t xml:space="preserve"> enlisted the assistance of experts around telephones, cell site and quite recently he was sentenced to ten and a half years.</w:t>
      </w:r>
    </w:p>
    <w:p w14:paraId="41DC1259" w14:textId="77777777" w:rsidR="001A6431" w:rsidRDefault="001A6431" w:rsidP="0075249C">
      <w:pPr>
        <w:spacing w:line="360" w:lineRule="auto"/>
      </w:pPr>
    </w:p>
    <w:p w14:paraId="32B8A711" w14:textId="72A5AC40" w:rsidR="001A6431" w:rsidRDefault="001A6431" w:rsidP="0075249C">
      <w:pPr>
        <w:spacing w:line="360" w:lineRule="auto"/>
      </w:pPr>
      <w:r w:rsidRPr="0075249C">
        <w:rPr>
          <w:b/>
          <w:bCs/>
          <w:highlight w:val="green"/>
        </w:rPr>
        <w:t>ROB GOLDRING</w:t>
      </w:r>
      <w:r>
        <w:rPr>
          <w:b/>
          <w:bCs/>
        </w:rPr>
        <w:t xml:space="preserve"> </w:t>
      </w:r>
      <w:r>
        <w:rPr>
          <w:color w:val="666666"/>
        </w:rPr>
        <w:t xml:space="preserve">[00:36:01] </w:t>
      </w:r>
      <w:r>
        <w:t>He had a property portfolio worth about a million pounds. He had had maybe over half a million of cash go into his account. He had four cars. His daughter was going to private school. He was taking luxury holidays. He had put a new loft conversion into his house but certainly, I mean, if you look at where he was in 2017 to where he was in 2021, he made a lot of money out of his enterprise. And it just I mean, it just didn't equate with him earning £100 out of th</w:t>
      </w:r>
      <w:r w:rsidR="00BE7CB7">
        <w:t>e</w:t>
      </w:r>
      <w:r>
        <w:t xml:space="preserve"> migrant</w:t>
      </w:r>
      <w:r w:rsidR="00BE7CB7">
        <w:t>s</w:t>
      </w:r>
      <w:r>
        <w:t xml:space="preserve"> he was running. </w:t>
      </w:r>
    </w:p>
    <w:p w14:paraId="70EDFCA2" w14:textId="77777777" w:rsidR="00FD31EB" w:rsidRDefault="00FD31EB" w:rsidP="0075249C">
      <w:pPr>
        <w:spacing w:line="360" w:lineRule="auto"/>
      </w:pPr>
    </w:p>
    <w:p w14:paraId="7501BB4C" w14:textId="4B2B1D32" w:rsidR="00FD31EB" w:rsidRDefault="00323EB0" w:rsidP="0075249C">
      <w:pPr>
        <w:spacing w:line="360" w:lineRule="auto"/>
      </w:pPr>
      <w:r w:rsidRPr="00452DE9">
        <w:rPr>
          <w:b/>
          <w:bCs/>
          <w:highlight w:val="yellow"/>
        </w:rPr>
        <w:t>NARRATOR</w:t>
      </w:r>
      <w:r>
        <w:rPr>
          <w:color w:val="666666"/>
        </w:rPr>
        <w:t xml:space="preserve"> [00:</w:t>
      </w:r>
      <w:r w:rsidR="00CA287C">
        <w:rPr>
          <w:color w:val="666666"/>
        </w:rPr>
        <w:t>35</w:t>
      </w:r>
      <w:r>
        <w:rPr>
          <w:color w:val="666666"/>
        </w:rPr>
        <w:t>:</w:t>
      </w:r>
      <w:r w:rsidR="00CA287C">
        <w:rPr>
          <w:color w:val="666666"/>
        </w:rPr>
        <w:t>01</w:t>
      </w:r>
      <w:r>
        <w:rPr>
          <w:color w:val="666666"/>
        </w:rPr>
        <w:t xml:space="preserve">] </w:t>
      </w:r>
      <w:r>
        <w:t>Both during the trial and subsequent hearing</w:t>
      </w:r>
      <w:r w:rsidR="00B85CC8">
        <w:t>, Hossain</w:t>
      </w:r>
      <w:r>
        <w:t xml:space="preserve"> </w:t>
      </w:r>
      <w:r w:rsidR="00B85CC8">
        <w:t>did his</w:t>
      </w:r>
      <w:r>
        <w:t xml:space="preserve"> utmost to stifle the process and alter the jail term he was inevitably facing. </w:t>
      </w:r>
    </w:p>
    <w:p w14:paraId="5E7B5AC1" w14:textId="77777777" w:rsidR="00FD31EB" w:rsidRDefault="00FD31EB" w:rsidP="0075249C">
      <w:pPr>
        <w:spacing w:line="360" w:lineRule="auto"/>
      </w:pPr>
    </w:p>
    <w:p w14:paraId="3D55799A" w14:textId="77777777" w:rsidR="00FD31EB" w:rsidRDefault="00323EB0" w:rsidP="0075249C">
      <w:pPr>
        <w:spacing w:line="360" w:lineRule="auto"/>
      </w:pPr>
      <w:r w:rsidRPr="0075249C">
        <w:rPr>
          <w:b/>
          <w:bCs/>
          <w:highlight w:val="cyan"/>
        </w:rPr>
        <w:t>CHRIS HILL</w:t>
      </w:r>
      <w:r>
        <w:rPr>
          <w:b/>
          <w:bCs/>
        </w:rPr>
        <w:t xml:space="preserve"> </w:t>
      </w:r>
      <w:r>
        <w:rPr>
          <w:color w:val="666666"/>
        </w:rPr>
        <w:t>[00:</w:t>
      </w:r>
      <w:r w:rsidR="00CA287C">
        <w:rPr>
          <w:color w:val="666666"/>
        </w:rPr>
        <w:t>35</w:t>
      </w:r>
      <w:r>
        <w:rPr>
          <w:color w:val="666666"/>
        </w:rPr>
        <w:t>:</w:t>
      </w:r>
      <w:r w:rsidR="00CA287C">
        <w:rPr>
          <w:color w:val="666666"/>
        </w:rPr>
        <w:t>10</w:t>
      </w:r>
      <w:r>
        <w:rPr>
          <w:color w:val="666666"/>
        </w:rPr>
        <w:t xml:space="preserve">] </w:t>
      </w:r>
      <w:r>
        <w:t xml:space="preserve">Curiously, he did try to barter with the judge during the proceedings. </w:t>
      </w:r>
      <w:r w:rsidR="00B85CC8">
        <w:t>At o</w:t>
      </w:r>
      <w:r>
        <w:t xml:space="preserve">ne point he said to the judge that he would happily take eight years, and the judge reminded him that it didn't </w:t>
      </w:r>
      <w:proofErr w:type="gramStart"/>
      <w:r>
        <w:t>actually work</w:t>
      </w:r>
      <w:proofErr w:type="gramEnd"/>
      <w:r>
        <w:t xml:space="preserve"> that way</w:t>
      </w:r>
      <w:r w:rsidR="00B85CC8">
        <w:t>,</w:t>
      </w:r>
      <w:r>
        <w:t xml:space="preserve"> and then during the Newton hearing, he asked for the indication of what he would get. Again, offering his eight years. The judge said no, nine and a half</w:t>
      </w:r>
      <w:r w:rsidR="007724DA">
        <w:t xml:space="preserve"> which</w:t>
      </w:r>
      <w:r>
        <w:t xml:space="preserve"> she said on the basis that she didn't hear any of the evidence and he would be sentenced immediately. He declined that offer. Having heard, I think one day of the Newton hearing evidence, he then went back to the judge and said, is that nine and a half years still on the table? And she said, no. I made it clear to you </w:t>
      </w:r>
      <w:r>
        <w:lastRenderedPageBreak/>
        <w:t xml:space="preserve">that nine </w:t>
      </w:r>
      <w:r w:rsidR="00B85CC8">
        <w:t>and a</w:t>
      </w:r>
      <w:r>
        <w:t xml:space="preserve"> half years was on the basis that she wouldn't hear any evidence. So that n</w:t>
      </w:r>
      <w:r w:rsidR="007724DA">
        <w:t xml:space="preserve">ine and a half </w:t>
      </w:r>
      <w:r>
        <w:t>years</w:t>
      </w:r>
      <w:r w:rsidR="007724DA">
        <w:t xml:space="preserve"> is</w:t>
      </w:r>
      <w:r>
        <w:t xml:space="preserve"> no longer available to you. </w:t>
      </w:r>
    </w:p>
    <w:p w14:paraId="1326DA78" w14:textId="2611C41A" w:rsidR="00277EE2" w:rsidRPr="00073571" w:rsidRDefault="00277EE2" w:rsidP="00277EE2">
      <w:pPr>
        <w:pStyle w:val="NormalWeb"/>
        <w:spacing w:line="360" w:lineRule="auto"/>
        <w:rPr>
          <w:rFonts w:ascii="Arial" w:hAnsi="Arial" w:cs="Arial"/>
        </w:rPr>
      </w:pPr>
      <w:r w:rsidRPr="00073571">
        <w:rPr>
          <w:rFonts w:ascii="Arial" w:hAnsi="Arial" w:cs="Arial"/>
          <w:b/>
          <w:bCs/>
          <w:highlight w:val="green"/>
        </w:rPr>
        <w:t>ROB GOLDRING</w:t>
      </w:r>
      <w:r w:rsidRPr="00073571">
        <w:rPr>
          <w:rFonts w:ascii="Arial" w:hAnsi="Arial" w:cs="Arial"/>
          <w:b/>
          <w:bCs/>
        </w:rPr>
        <w:t xml:space="preserve"> </w:t>
      </w:r>
      <w:r w:rsidRPr="00073571">
        <w:rPr>
          <w:rFonts w:ascii="Arial" w:hAnsi="Arial" w:cs="Arial"/>
          <w:color w:val="666666"/>
        </w:rPr>
        <w:t>[00:3</w:t>
      </w:r>
      <w:r>
        <w:rPr>
          <w:rFonts w:ascii="Arial" w:hAnsi="Arial" w:cs="Arial"/>
          <w:color w:val="666666"/>
        </w:rPr>
        <w:t>5</w:t>
      </w:r>
      <w:r w:rsidRPr="00073571">
        <w:rPr>
          <w:rFonts w:ascii="Arial" w:hAnsi="Arial" w:cs="Arial"/>
          <w:color w:val="666666"/>
        </w:rPr>
        <w:t>:</w:t>
      </w:r>
      <w:r>
        <w:rPr>
          <w:rFonts w:ascii="Arial" w:hAnsi="Arial" w:cs="Arial"/>
          <w:color w:val="666666"/>
        </w:rPr>
        <w:t>34</w:t>
      </w:r>
      <w:r w:rsidRPr="00073571">
        <w:rPr>
          <w:rFonts w:ascii="Arial" w:hAnsi="Arial" w:cs="Arial"/>
          <w:color w:val="666666"/>
        </w:rPr>
        <w:t xml:space="preserve">] </w:t>
      </w:r>
      <w:r w:rsidRPr="00073571">
        <w:rPr>
          <w:rFonts w:ascii="Arial" w:hAnsi="Arial" w:cs="Arial"/>
        </w:rPr>
        <w:t>If you get convicted of certain types of offences</w:t>
      </w:r>
      <w:r>
        <w:rPr>
          <w:rFonts w:ascii="Arial" w:hAnsi="Arial" w:cs="Arial"/>
        </w:rPr>
        <w:t>,</w:t>
      </w:r>
      <w:r w:rsidRPr="00073571">
        <w:rPr>
          <w:rFonts w:ascii="Arial" w:hAnsi="Arial" w:cs="Arial"/>
        </w:rPr>
        <w:t xml:space="preserve"> </w:t>
      </w:r>
      <w:r>
        <w:rPr>
          <w:rFonts w:ascii="Arial" w:hAnsi="Arial" w:cs="Arial"/>
        </w:rPr>
        <w:t>they're called</w:t>
      </w:r>
      <w:r w:rsidRPr="00073571">
        <w:rPr>
          <w:rFonts w:ascii="Arial" w:hAnsi="Arial" w:cs="Arial"/>
        </w:rPr>
        <w:t xml:space="preserve"> schedule two offences under the Proceeds Crime Act and people trafficking is one of them. It's basically the sort of offence where you've made money from it and people trafficking being one of those. </w:t>
      </w:r>
      <w:proofErr w:type="gramStart"/>
      <w:r w:rsidRPr="00073571">
        <w:rPr>
          <w:rFonts w:ascii="Arial" w:hAnsi="Arial" w:cs="Arial"/>
        </w:rPr>
        <w:t>So</w:t>
      </w:r>
      <w:proofErr w:type="gramEnd"/>
      <w:r w:rsidRPr="00073571">
        <w:rPr>
          <w:rFonts w:ascii="Arial" w:hAnsi="Arial" w:cs="Arial"/>
        </w:rPr>
        <w:t xml:space="preserve"> he then becomes a subject to a confiscation investigation where we look at everything he's earned over the last six years. They call it a lifestyle offence and we basically come </w:t>
      </w:r>
      <w:r>
        <w:rPr>
          <w:rFonts w:ascii="Arial" w:hAnsi="Arial" w:cs="Arial"/>
        </w:rPr>
        <w:t xml:space="preserve">up </w:t>
      </w:r>
      <w:r w:rsidRPr="00073571">
        <w:rPr>
          <w:rFonts w:ascii="Arial" w:hAnsi="Arial" w:cs="Arial"/>
        </w:rPr>
        <w:t xml:space="preserve">with a calculation as to how much we think he's earned from his criminal enterprise. That then goes to </w:t>
      </w:r>
      <w:proofErr w:type="gramStart"/>
      <w:r w:rsidRPr="00073571">
        <w:rPr>
          <w:rFonts w:ascii="Arial" w:hAnsi="Arial" w:cs="Arial"/>
        </w:rPr>
        <w:t>court</w:t>
      </w:r>
      <w:proofErr w:type="gramEnd"/>
      <w:r w:rsidRPr="00073571">
        <w:rPr>
          <w:rFonts w:ascii="Arial" w:hAnsi="Arial" w:cs="Arial"/>
        </w:rPr>
        <w:t xml:space="preserve"> and we tell the court we think that this person</w:t>
      </w:r>
      <w:r>
        <w:rPr>
          <w:rFonts w:ascii="Arial" w:hAnsi="Arial" w:cs="Arial"/>
        </w:rPr>
        <w:t>'s</w:t>
      </w:r>
      <w:r w:rsidRPr="00073571">
        <w:rPr>
          <w:rFonts w:ascii="Arial" w:hAnsi="Arial" w:cs="Arial"/>
        </w:rPr>
        <w:t xml:space="preserve"> </w:t>
      </w:r>
      <w:r>
        <w:rPr>
          <w:rFonts w:ascii="Arial" w:hAnsi="Arial" w:cs="Arial"/>
        </w:rPr>
        <w:t xml:space="preserve">earnt </w:t>
      </w:r>
      <w:r w:rsidRPr="00073571">
        <w:rPr>
          <w:rFonts w:ascii="Arial" w:hAnsi="Arial" w:cs="Arial"/>
        </w:rPr>
        <w:t>X amount</w:t>
      </w:r>
      <w:r>
        <w:rPr>
          <w:rFonts w:ascii="Arial" w:hAnsi="Arial" w:cs="Arial"/>
        </w:rPr>
        <w:t xml:space="preserve">. </w:t>
      </w:r>
      <w:r w:rsidRPr="005F25B0">
        <w:rPr>
          <w:rFonts w:ascii="Arial" w:hAnsi="Arial" w:cs="Arial"/>
        </w:rPr>
        <w:t xml:space="preserve">For </w:t>
      </w:r>
      <w:proofErr w:type="spellStart"/>
      <w:r w:rsidRPr="00073571">
        <w:rPr>
          <w:rFonts w:ascii="Arial" w:hAnsi="Arial" w:cs="Arial"/>
        </w:rPr>
        <w:t>Mokter</w:t>
      </w:r>
      <w:proofErr w:type="spellEnd"/>
      <w:r w:rsidRPr="00073571">
        <w:rPr>
          <w:rFonts w:ascii="Arial" w:hAnsi="Arial" w:cs="Arial"/>
        </w:rPr>
        <w:t xml:space="preserve"> Hossain I believe it's going to be around </w:t>
      </w:r>
      <w:r>
        <w:rPr>
          <w:rFonts w:ascii="Arial" w:hAnsi="Arial" w:cs="Arial"/>
        </w:rPr>
        <w:t>one</w:t>
      </w:r>
      <w:r w:rsidRPr="00073571">
        <w:rPr>
          <w:rFonts w:ascii="Arial" w:hAnsi="Arial" w:cs="Arial"/>
        </w:rPr>
        <w:t xml:space="preserve"> to </w:t>
      </w:r>
      <w:r>
        <w:rPr>
          <w:rFonts w:ascii="Arial" w:hAnsi="Arial" w:cs="Arial"/>
        </w:rPr>
        <w:t>one point two</w:t>
      </w:r>
      <w:r w:rsidRPr="00073571">
        <w:rPr>
          <w:rFonts w:ascii="Arial" w:hAnsi="Arial" w:cs="Arial"/>
        </w:rPr>
        <w:t xml:space="preserve"> million</w:t>
      </w:r>
      <w:r>
        <w:rPr>
          <w:rFonts w:ascii="Arial" w:hAnsi="Arial" w:cs="Arial"/>
        </w:rPr>
        <w:t xml:space="preserve"> pounds</w:t>
      </w:r>
      <w:r w:rsidRPr="00073571">
        <w:rPr>
          <w:rFonts w:ascii="Arial" w:hAnsi="Arial" w:cs="Arial"/>
        </w:rPr>
        <w:t xml:space="preserve">. </w:t>
      </w:r>
      <w:r>
        <w:rPr>
          <w:rFonts w:ascii="Arial" w:hAnsi="Arial" w:cs="Arial"/>
        </w:rPr>
        <w:t>They'll</w:t>
      </w:r>
      <w:r w:rsidRPr="00073571">
        <w:rPr>
          <w:rFonts w:ascii="Arial" w:hAnsi="Arial" w:cs="Arial"/>
        </w:rPr>
        <w:t xml:space="preserve"> have their opportunity to dismiss some of the claims I've had and kind of meet somewhere in the middle. The judge will sign a confiscation order for X amount. And </w:t>
      </w:r>
      <w:r>
        <w:rPr>
          <w:rFonts w:ascii="Arial" w:hAnsi="Arial" w:cs="Arial"/>
        </w:rPr>
        <w:t>it's</w:t>
      </w:r>
      <w:r w:rsidRPr="00073571">
        <w:rPr>
          <w:rFonts w:ascii="Arial" w:hAnsi="Arial" w:cs="Arial"/>
        </w:rPr>
        <w:t xml:space="preserve"> at that point, we have the asset recovery team within the NCA who will seek to recover those assets. So</w:t>
      </w:r>
      <w:r>
        <w:rPr>
          <w:rFonts w:ascii="Arial" w:hAnsi="Arial" w:cs="Arial"/>
        </w:rPr>
        <w:t>,</w:t>
      </w:r>
      <w:r w:rsidRPr="00073571">
        <w:rPr>
          <w:rFonts w:ascii="Arial" w:hAnsi="Arial" w:cs="Arial"/>
        </w:rPr>
        <w:t xml:space="preserve"> certainly things like funds in bank accounts are very easy</w:t>
      </w:r>
      <w:r w:rsidR="00BE7CB7">
        <w:rPr>
          <w:rFonts w:ascii="Arial" w:hAnsi="Arial" w:cs="Arial"/>
        </w:rPr>
        <w:t>, the</w:t>
      </w:r>
      <w:r w:rsidRPr="00073571">
        <w:rPr>
          <w:rFonts w:ascii="Arial" w:hAnsi="Arial" w:cs="Arial"/>
        </w:rPr>
        <w:t xml:space="preserve"> money</w:t>
      </w:r>
      <w:r w:rsidR="00BE7CB7">
        <w:rPr>
          <w:rFonts w:ascii="Arial" w:hAnsi="Arial" w:cs="Arial"/>
        </w:rPr>
        <w:t xml:space="preserve"> is</w:t>
      </w:r>
      <w:r w:rsidRPr="00073571">
        <w:rPr>
          <w:rFonts w:ascii="Arial" w:hAnsi="Arial" w:cs="Arial"/>
        </w:rPr>
        <w:t xml:space="preserve"> very easy to get hold of</w:t>
      </w:r>
      <w:r w:rsidR="00BE7CB7">
        <w:rPr>
          <w:rFonts w:ascii="Arial" w:hAnsi="Arial" w:cs="Arial"/>
        </w:rPr>
        <w:t>. T</w:t>
      </w:r>
      <w:r w:rsidRPr="00073571">
        <w:rPr>
          <w:rFonts w:ascii="Arial" w:hAnsi="Arial" w:cs="Arial"/>
        </w:rPr>
        <w:t xml:space="preserve">he houses, </w:t>
      </w:r>
      <w:r>
        <w:rPr>
          <w:rFonts w:ascii="Arial" w:hAnsi="Arial" w:cs="Arial"/>
        </w:rPr>
        <w:t xml:space="preserve">again </w:t>
      </w:r>
      <w:r w:rsidRPr="00073571">
        <w:rPr>
          <w:rFonts w:ascii="Arial" w:hAnsi="Arial" w:cs="Arial"/>
        </w:rPr>
        <w:t xml:space="preserve">they're easy to get hold of. But it takes time. The money in Bangladesh will be more problematic because we don't have any system in place to repatriate that money. But the leverage we do have with the Proceeds </w:t>
      </w:r>
      <w:r w:rsidR="00BE7CB7">
        <w:rPr>
          <w:rFonts w:ascii="Arial" w:hAnsi="Arial" w:cs="Arial"/>
        </w:rPr>
        <w:t xml:space="preserve">of </w:t>
      </w:r>
      <w:r w:rsidRPr="00073571">
        <w:rPr>
          <w:rFonts w:ascii="Arial" w:hAnsi="Arial" w:cs="Arial"/>
        </w:rPr>
        <w:t xml:space="preserve">Crime Act is if he doesn't pay that money, he gets a default sentence. And </w:t>
      </w:r>
      <w:proofErr w:type="gramStart"/>
      <w:r w:rsidRPr="00073571">
        <w:rPr>
          <w:rFonts w:ascii="Arial" w:hAnsi="Arial" w:cs="Arial"/>
        </w:rPr>
        <w:t>they're actually</w:t>
      </w:r>
      <w:r>
        <w:rPr>
          <w:rFonts w:ascii="Arial" w:hAnsi="Arial" w:cs="Arial"/>
        </w:rPr>
        <w:t>,</w:t>
      </w:r>
      <w:r w:rsidRPr="00073571">
        <w:rPr>
          <w:rFonts w:ascii="Arial" w:hAnsi="Arial" w:cs="Arial"/>
        </w:rPr>
        <w:t xml:space="preserve"> they're</w:t>
      </w:r>
      <w:proofErr w:type="gramEnd"/>
      <w:r w:rsidRPr="00073571">
        <w:rPr>
          <w:rFonts w:ascii="Arial" w:hAnsi="Arial" w:cs="Arial"/>
        </w:rPr>
        <w:t xml:space="preserve"> really quite punitive. If he got a </w:t>
      </w:r>
      <w:proofErr w:type="gramStart"/>
      <w:r w:rsidRPr="00073571">
        <w:rPr>
          <w:rFonts w:ascii="Arial" w:hAnsi="Arial" w:cs="Arial"/>
        </w:rPr>
        <w:t>five year</w:t>
      </w:r>
      <w:proofErr w:type="gramEnd"/>
      <w:r w:rsidRPr="00073571">
        <w:rPr>
          <w:rFonts w:ascii="Arial" w:hAnsi="Arial" w:cs="Arial"/>
        </w:rPr>
        <w:t xml:space="preserve"> default sentence, he'd have to serve every day of those five years, which would be significant seeing as he had a ten and a half year sentence. </w:t>
      </w:r>
    </w:p>
    <w:p w14:paraId="5497F90C" w14:textId="77777777" w:rsidR="00277EE2" w:rsidRDefault="00277EE2" w:rsidP="00277EE2">
      <w:pPr>
        <w:spacing w:line="360" w:lineRule="auto"/>
      </w:pPr>
    </w:p>
    <w:p w14:paraId="1A3D0C1F" w14:textId="5ECFE204" w:rsidR="00FD31EB" w:rsidRDefault="00277EE2" w:rsidP="0075249C">
      <w:pPr>
        <w:spacing w:line="360" w:lineRule="auto"/>
      </w:pPr>
      <w:r w:rsidRPr="0075249C">
        <w:rPr>
          <w:b/>
          <w:bCs/>
          <w:highlight w:val="magenta"/>
        </w:rPr>
        <w:t>SIMON HENSON</w:t>
      </w:r>
      <w:r>
        <w:rPr>
          <w:b/>
          <w:bCs/>
        </w:rPr>
        <w:t xml:space="preserve"> </w:t>
      </w:r>
      <w:r>
        <w:rPr>
          <w:color w:val="666666"/>
        </w:rPr>
        <w:t xml:space="preserve">[00:36:44] </w:t>
      </w:r>
      <w:r>
        <w:t>It was my first operation within the National Crime Agency</w:t>
      </w:r>
      <w:r w:rsidR="00BE7CB7">
        <w:t xml:space="preserve"> from </w:t>
      </w:r>
      <w:r>
        <w:t xml:space="preserve">wanting to prove that we could do it, to be able to still arrest him. I think it demonstrates sort of the impact that we can have if we can if we work together and really push forward. It was a great result. </w:t>
      </w:r>
    </w:p>
    <w:p w14:paraId="31AF8FA4" w14:textId="77777777" w:rsidR="00FD31EB" w:rsidRDefault="00FD31EB" w:rsidP="0075249C">
      <w:pPr>
        <w:spacing w:line="360" w:lineRule="auto"/>
      </w:pPr>
    </w:p>
    <w:sectPr w:rsidR="00FD31EB" w:rsidSect="008B3B4B">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88D2" w14:textId="77777777" w:rsidR="008B3B4B" w:rsidRDefault="008B3B4B" w:rsidP="00B033F8">
      <w:r>
        <w:separator/>
      </w:r>
    </w:p>
  </w:endnote>
  <w:endnote w:type="continuationSeparator" w:id="0">
    <w:p w14:paraId="062C5B0B" w14:textId="77777777" w:rsidR="008B3B4B" w:rsidRDefault="008B3B4B" w:rsidP="00B0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D434" w14:textId="77777777" w:rsidR="00C334CC" w:rsidRDefault="00C334CC">
    <w:pPr>
      <w:pStyle w:val="Footer"/>
    </w:pPr>
    <w:r>
      <w:rPr>
        <w:rFonts w:cs="Arial"/>
        <w:b/>
        <w:bCs/>
        <w:noProof/>
        <w:color w:val="000000" w:themeColor="text1"/>
        <w:lang w:val="en-GB" w:eastAsia="en-GB" w:bidi="ar-SA"/>
      </w:rPr>
      <mc:AlternateContent>
        <mc:Choice Requires="wps">
          <w:drawing>
            <wp:anchor distT="0" distB="0" distL="114300" distR="114300" simplePos="0" relativeHeight="251669504" behindDoc="1" locked="0" layoutInCell="1" allowOverlap="1" wp14:anchorId="355A54DD" wp14:editId="6576687E">
              <wp:simplePos x="0" y="0"/>
              <wp:positionH relativeFrom="page">
                <wp:align>center</wp:align>
              </wp:positionH>
              <wp:positionV relativeFrom="page">
                <wp:align>bottom</wp:align>
              </wp:positionV>
              <wp:extent cx="876300" cy="4476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DBE846"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bjFooterEvenTextBox \* MERGEFORMAT </w:instrText>
                          </w:r>
                          <w:r>
                            <w:fldChar w:fldCharType="separate"/>
                          </w:r>
                          <w:r w:rsidRPr="00C04863">
                            <w:rPr>
                              <w:rFonts w:ascii="Verdana" w:hAnsi="Verdana"/>
                              <w:b/>
                              <w:color w:val="000000"/>
                              <w:sz w:val="22"/>
                              <w:szCs w:val="22"/>
                            </w:rPr>
                            <w:t>OFFICIAL</w:t>
                          </w:r>
                        </w:p>
                        <w:p w14:paraId="016A8ABE"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55A54DD" id="_x0000_t202" coordsize="21600,21600" o:spt="202" path="m,l,21600r21600,l21600,xe">
              <v:stroke joinstyle="miter"/>
              <v:path gradientshapeok="t" o:connecttype="rect"/>
            </v:shapetype>
            <v:shape id="Text Box 14" o:spid="_x0000_s1030" type="#_x0000_t202" style="position:absolute;margin-left:0;margin-top:0;width:69pt;height:35.25pt;z-index:-25164697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" filled="f" stroked="f" strokeweight=".5pt">
              <v:textbox style="mso-fit-shape-to-text:t">
                <w:txbxContent>
                  <w:p w14:paraId="1ADBE846"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bjFooterEvenTextBox \* MERGEFORMAT </w:instrText>
                    </w:r>
                    <w:r>
                      <w:fldChar w:fldCharType="separate"/>
                    </w:r>
                    <w:r w:rsidRPr="00C04863">
                      <w:rPr>
                        <w:rFonts w:ascii="Verdana" w:hAnsi="Verdana"/>
                        <w:b/>
                        <w:color w:val="000000"/>
                        <w:sz w:val="22"/>
                        <w:szCs w:val="22"/>
                      </w:rPr>
                      <w:t>OFFICIAL</w:t>
                    </w:r>
                  </w:p>
                  <w:p w14:paraId="016A8ABE"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B86B" w14:textId="77777777" w:rsidR="00C334CC" w:rsidRDefault="00C334CC">
    <w:pPr>
      <w:pStyle w:val="Footer"/>
    </w:pPr>
    <w:r>
      <w:rPr>
        <w:rFonts w:cs="Arial"/>
        <w:b/>
        <w:bCs/>
        <w:noProof/>
        <w:color w:val="000000" w:themeColor="text1"/>
        <w:lang w:val="en-GB" w:eastAsia="en-GB" w:bidi="ar-SA"/>
      </w:rPr>
      <mc:AlternateContent>
        <mc:Choice Requires="wps">
          <w:drawing>
            <wp:anchor distT="0" distB="0" distL="114300" distR="114300" simplePos="0" relativeHeight="251665408" behindDoc="1" locked="0" layoutInCell="1" allowOverlap="1" wp14:anchorId="0A938B2F" wp14:editId="594F42A5">
              <wp:simplePos x="0" y="0"/>
              <wp:positionH relativeFrom="page">
                <wp:align>center</wp:align>
              </wp:positionH>
              <wp:positionV relativeFrom="page">
                <wp:align>bottom</wp:align>
              </wp:positionV>
              <wp:extent cx="876300" cy="4476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3F3502"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bjFooterPrimaryTextBox \* MERGEFORMAT </w:instrText>
                          </w:r>
                          <w:r>
                            <w:fldChar w:fldCharType="separate"/>
                          </w:r>
                          <w:r w:rsidRPr="00C04863">
                            <w:rPr>
                              <w:rFonts w:ascii="Verdana" w:hAnsi="Verdana"/>
                              <w:b/>
                              <w:color w:val="000000"/>
                              <w:sz w:val="22"/>
                              <w:szCs w:val="22"/>
                            </w:rPr>
                            <w:t>OFFICIAL</w:t>
                          </w:r>
                        </w:p>
                        <w:p w14:paraId="23E173DB"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A938B2F" id="_x0000_t202" coordsize="21600,21600" o:spt="202" path="m,l,21600r21600,l21600,xe">
              <v:stroke joinstyle="miter"/>
              <v:path gradientshapeok="t" o:connecttype="rect"/>
            </v:shapetype>
            <v:shape id="Text Box 12" o:spid="_x0000_s1031" type="#_x0000_t202" style="position:absolute;margin-left:0;margin-top:0;width:69pt;height:35.25pt;z-index:-251651072;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" filled="f" stroked="f" strokeweight=".5pt">
              <v:textbox style="mso-fit-shape-to-text:t">
                <w:txbxContent>
                  <w:p w14:paraId="503F3502"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bjFooterPrimaryTextBox \* MERGEFORMAT </w:instrText>
                    </w:r>
                    <w:r>
                      <w:fldChar w:fldCharType="separate"/>
                    </w:r>
                    <w:r w:rsidRPr="00C04863">
                      <w:rPr>
                        <w:rFonts w:ascii="Verdana" w:hAnsi="Verdana"/>
                        <w:b/>
                        <w:color w:val="000000"/>
                        <w:sz w:val="22"/>
                        <w:szCs w:val="22"/>
                      </w:rPr>
                      <w:t>OFFICIAL</w:t>
                    </w:r>
                  </w:p>
                  <w:p w14:paraId="23E173DB"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1BB8" w14:textId="77777777" w:rsidR="00C334CC" w:rsidRDefault="00C334CC">
    <w:pPr>
      <w:pStyle w:val="Footer"/>
    </w:pPr>
    <w:r>
      <w:rPr>
        <w:rFonts w:cs="Arial"/>
        <w:b/>
        <w:bCs/>
        <w:noProof/>
        <w:color w:val="000000" w:themeColor="text1"/>
        <w:lang w:val="en-GB" w:eastAsia="en-GB" w:bidi="ar-SA"/>
      </w:rPr>
      <mc:AlternateContent>
        <mc:Choice Requires="wps">
          <w:drawing>
            <wp:anchor distT="0" distB="0" distL="114300" distR="114300" simplePos="0" relativeHeight="251667456" behindDoc="1" locked="0" layoutInCell="1" allowOverlap="1" wp14:anchorId="344BE525" wp14:editId="5EA27EE7">
              <wp:simplePos x="0" y="0"/>
              <wp:positionH relativeFrom="page">
                <wp:align>center</wp:align>
              </wp:positionH>
              <wp:positionV relativeFrom="page">
                <wp:align>bottom</wp:align>
              </wp:positionV>
              <wp:extent cx="876300" cy="4476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282EE6"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bjFooterFirstTextBox \* MERGEFORMAT </w:instrText>
                          </w:r>
                          <w:r>
                            <w:fldChar w:fldCharType="separate"/>
                          </w:r>
                          <w:r w:rsidRPr="00C04863">
                            <w:rPr>
                              <w:rFonts w:ascii="Verdana" w:hAnsi="Verdana"/>
                              <w:b/>
                              <w:color w:val="000000"/>
                              <w:sz w:val="22"/>
                              <w:szCs w:val="22"/>
                            </w:rPr>
                            <w:t>OFFICIAL</w:t>
                          </w:r>
                        </w:p>
                        <w:p w14:paraId="049C0EBE"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44BE525" id="_x0000_t202" coordsize="21600,21600" o:spt="202" path="m,l,21600r21600,l21600,xe">
              <v:stroke joinstyle="miter"/>
              <v:path gradientshapeok="t" o:connecttype="rect"/>
            </v:shapetype>
            <v:shape id="Text Box 13" o:spid="_x0000_s1033" type="#_x0000_t202" style="position:absolute;margin-left:0;margin-top:0;width:69pt;height:35.25pt;z-index:-25164902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" filled="f" stroked="f" strokeweight=".5pt">
              <v:textbox style="mso-fit-shape-to-text:t">
                <w:txbxContent>
                  <w:p w14:paraId="34282EE6" w14:textId="77777777" w:rsidR="00C04863" w:rsidRPr="00C04863" w:rsidRDefault="00C04863" w:rsidP="00C04863">
                    <w:pPr>
                      <w:jc w:val="center"/>
                      <w:rPr>
                        <w:rFonts w:ascii="Verdana" w:hAnsi="Verdana"/>
                        <w:b/>
                        <w:color w:val="000000"/>
                        <w:sz w:val="22"/>
                        <w:szCs w:val="22"/>
                      </w:rPr>
                    </w:pPr>
                    <w:r>
                      <w:fldChar w:fldCharType="begin" w:fldLock="1"/>
                    </w:r>
                    <w:r>
                      <w:instrText xml:space="preserve"> DOCPROPERTY bjFooterFirstTextBox \* MERGEFORMAT </w:instrText>
                    </w:r>
                    <w:r>
                      <w:fldChar w:fldCharType="separate"/>
                    </w:r>
                    <w:r w:rsidRPr="00C04863">
                      <w:rPr>
                        <w:rFonts w:ascii="Verdana" w:hAnsi="Verdana"/>
                        <w:b/>
                        <w:color w:val="000000"/>
                        <w:sz w:val="22"/>
                        <w:szCs w:val="22"/>
                      </w:rPr>
                      <w:t>OFFICIAL</w:t>
                    </w:r>
                  </w:p>
                  <w:p w14:paraId="049C0EBE" w14:textId="77777777" w:rsidR="00C334CC" w:rsidRDefault="00C04863" w:rsidP="00C04863">
                    <w:pPr>
                      <w:jc w:val="center"/>
                    </w:pPr>
                    <w:r w:rsidRPr="00C04863">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3753" w14:textId="77777777" w:rsidR="008B3B4B" w:rsidRDefault="008B3B4B" w:rsidP="00B033F8">
      <w:r>
        <w:separator/>
      </w:r>
    </w:p>
  </w:footnote>
  <w:footnote w:type="continuationSeparator" w:id="0">
    <w:p w14:paraId="7E9254B4" w14:textId="77777777" w:rsidR="008B3B4B" w:rsidRDefault="008B3B4B" w:rsidP="00B03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6CD8" w14:textId="77777777" w:rsidR="00C334CC" w:rsidRDefault="00C334CC">
    <w:pPr>
      <w:pStyle w:val="Header"/>
    </w:pPr>
    <w:r>
      <w:rPr>
        <w:rFonts w:cs="Arial"/>
        <w:b/>
        <w:bCs/>
        <w:noProof/>
        <w:color w:val="000000" w:themeColor="text1"/>
        <w:lang w:val="en-GB" w:eastAsia="en-GB" w:bidi="ar-SA"/>
      </w:rPr>
      <mc:AlternateContent>
        <mc:Choice Requires="wps">
          <w:drawing>
            <wp:anchor distT="0" distB="0" distL="114300" distR="114300" simplePos="0" relativeHeight="251663360" behindDoc="1" locked="0" layoutInCell="1" allowOverlap="1" wp14:anchorId="07F17855" wp14:editId="55A20535">
              <wp:simplePos x="0" y="0"/>
              <wp:positionH relativeFrom="page">
                <wp:align>center</wp:align>
              </wp:positionH>
              <wp:positionV relativeFrom="page">
                <wp:align>top</wp:align>
              </wp:positionV>
              <wp:extent cx="876300" cy="4476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EEE4F4"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bjHeaderEvenTextBox \* MERGEFORMAT </w:instrText>
                          </w:r>
                          <w:r>
                            <w:fldChar w:fldCharType="separate"/>
                          </w:r>
                          <w:r w:rsidRPr="00C04863">
                            <w:rPr>
                              <w:rFonts w:ascii="Times New Roman" w:hAnsi="Times New Roman" w:cs="Times New Roman"/>
                              <w:color w:val="000000"/>
                            </w:rPr>
                            <w:t xml:space="preserve"> </w:t>
                          </w:r>
                        </w:p>
                        <w:p w14:paraId="68D26331" w14:textId="77777777" w:rsidR="00C334CC" w:rsidRDefault="00C04863" w:rsidP="00C04863">
                          <w:pPr>
                            <w:jc w:val="center"/>
                          </w:pPr>
                          <w:r w:rsidRPr="00C04863">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F17855" id="_x0000_t202" coordsize="21600,21600" o:spt="202" path="m,l,21600r21600,l21600,xe">
              <v:stroke joinstyle="miter"/>
              <v:path gradientshapeok="t" o:connecttype="rect"/>
            </v:shapetype>
            <v:shape id="Text Box 11" o:spid="_x0000_s1028" type="#_x0000_t202" style="position:absolute;margin-left:0;margin-top:0;width:69pt;height:35.25pt;z-index:-251653120;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" filled="f" stroked="f" strokeweight=".5pt">
              <v:textbox style="mso-fit-shape-to-text:t">
                <w:txbxContent>
                  <w:p w14:paraId="75EEE4F4"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bjHeaderEvenTextBox \* MERGEFORMAT </w:instrText>
                    </w:r>
                    <w:r>
                      <w:fldChar w:fldCharType="separate"/>
                    </w:r>
                    <w:r w:rsidRPr="00C04863">
                      <w:rPr>
                        <w:rFonts w:ascii="Times New Roman" w:hAnsi="Times New Roman" w:cs="Times New Roman"/>
                        <w:color w:val="000000"/>
                      </w:rPr>
                      <w:t xml:space="preserve"> </w:t>
                    </w:r>
                  </w:p>
                  <w:p w14:paraId="68D26331" w14:textId="77777777" w:rsidR="00C334CC" w:rsidRDefault="00C04863" w:rsidP="00C04863">
                    <w:pPr>
                      <w:jc w:val="center"/>
                    </w:pPr>
                    <w:r w:rsidRPr="00C04863">
                      <w:rPr>
                        <w:rFonts w:ascii="Verdana" w:hAnsi="Verdana"/>
                        <w:b/>
                        <w:color w:val="000000"/>
                        <w:sz w:val="22"/>
                        <w:szCs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10D3" w14:textId="77777777" w:rsidR="00C334CC" w:rsidRDefault="00C334CC">
    <w:pPr>
      <w:pStyle w:val="Header"/>
    </w:pPr>
    <w:r>
      <w:rPr>
        <w:rFonts w:cs="Arial"/>
        <w:b/>
        <w:bCs/>
        <w:noProof/>
        <w:color w:val="000000" w:themeColor="text1"/>
        <w:lang w:val="en-GB" w:eastAsia="en-GB" w:bidi="ar-SA"/>
      </w:rPr>
      <mc:AlternateContent>
        <mc:Choice Requires="wps">
          <w:drawing>
            <wp:anchor distT="0" distB="0" distL="114300" distR="114300" simplePos="0" relativeHeight="251659264" behindDoc="1" locked="0" layoutInCell="1" allowOverlap="1" wp14:anchorId="43AEA22A" wp14:editId="1D8FEBEB">
              <wp:simplePos x="0" y="0"/>
              <wp:positionH relativeFrom="page">
                <wp:align>center</wp:align>
              </wp:positionH>
              <wp:positionV relativeFrom="page">
                <wp:align>top</wp:align>
              </wp:positionV>
              <wp:extent cx="876300" cy="447675"/>
              <wp:effectExtent l="0" t="0" r="0" b="0"/>
              <wp:wrapNone/>
              <wp:docPr id="9" name="Text Box 9"/>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96F8BE"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bjHeaderPrimaryTextBox \* MERGEFORMAT </w:instrText>
                          </w:r>
                          <w:r>
                            <w:fldChar w:fldCharType="separate"/>
                          </w:r>
                          <w:r w:rsidRPr="00C04863">
                            <w:rPr>
                              <w:rFonts w:ascii="Times New Roman" w:hAnsi="Times New Roman" w:cs="Times New Roman"/>
                              <w:color w:val="000000"/>
                            </w:rPr>
                            <w:t xml:space="preserve"> </w:t>
                          </w:r>
                        </w:p>
                        <w:p w14:paraId="24D17940" w14:textId="77777777" w:rsidR="00C334CC" w:rsidRDefault="00C04863" w:rsidP="00C04863">
                          <w:pPr>
                            <w:jc w:val="center"/>
                          </w:pPr>
                          <w:r w:rsidRPr="00C04863">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3AEA22A" id="_x0000_t202" coordsize="21600,21600" o:spt="202" path="m,l,21600r21600,l21600,xe">
              <v:stroke joinstyle="miter"/>
              <v:path gradientshapeok="t" o:connecttype="rect"/>
            </v:shapetype>
            <v:shape id="Text Box 9" o:spid="_x0000_s1029" type="#_x0000_t202" style="position:absolute;margin-left:0;margin-top:0;width:69pt;height:35.25pt;z-index:-251657216;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" filled="f" stroked="f" strokeweight=".5pt">
              <v:textbox style="mso-fit-shape-to-text:t">
                <w:txbxContent>
                  <w:p w14:paraId="7296F8BE"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bjHeaderPrimaryTextBox \* MERGEFORMAT </w:instrText>
                    </w:r>
                    <w:r>
                      <w:fldChar w:fldCharType="separate"/>
                    </w:r>
                    <w:r w:rsidRPr="00C04863">
                      <w:rPr>
                        <w:rFonts w:ascii="Times New Roman" w:hAnsi="Times New Roman" w:cs="Times New Roman"/>
                        <w:color w:val="000000"/>
                      </w:rPr>
                      <w:t xml:space="preserve"> </w:t>
                    </w:r>
                  </w:p>
                  <w:p w14:paraId="24D17940" w14:textId="77777777" w:rsidR="00C334CC" w:rsidRDefault="00C04863" w:rsidP="00C04863">
                    <w:pPr>
                      <w:jc w:val="center"/>
                    </w:pPr>
                    <w:r w:rsidRPr="00C04863">
                      <w:rPr>
                        <w:rFonts w:ascii="Verdana" w:hAnsi="Verdana"/>
                        <w:b/>
                        <w:color w:val="000000"/>
                        <w:sz w:val="22"/>
                        <w:szCs w:val="22"/>
                      </w:rPr>
                      <w:t>OFFICIAL</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38DA" w14:textId="77777777" w:rsidR="00C334CC" w:rsidRDefault="00C334CC">
    <w:pPr>
      <w:pStyle w:val="Header"/>
    </w:pPr>
    <w:r>
      <w:rPr>
        <w:rFonts w:cs="Arial"/>
        <w:b/>
        <w:bCs/>
        <w:noProof/>
        <w:color w:val="000000" w:themeColor="text1"/>
        <w:lang w:val="en-GB" w:eastAsia="en-GB" w:bidi="ar-SA"/>
      </w:rPr>
      <mc:AlternateContent>
        <mc:Choice Requires="wps">
          <w:drawing>
            <wp:anchor distT="0" distB="0" distL="114300" distR="114300" simplePos="0" relativeHeight="251661312" behindDoc="1" locked="0" layoutInCell="1" allowOverlap="1" wp14:anchorId="50BC931A" wp14:editId="6D641A25">
              <wp:simplePos x="0" y="0"/>
              <wp:positionH relativeFrom="page">
                <wp:align>center</wp:align>
              </wp:positionH>
              <wp:positionV relativeFrom="page">
                <wp:align>top</wp:align>
              </wp:positionV>
              <wp:extent cx="876300" cy="4476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876300" cy="44767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8FC0CB"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bjHeaderFirstTextBox \* MERGEFORMAT </w:instrText>
                          </w:r>
                          <w:r>
                            <w:fldChar w:fldCharType="separate"/>
                          </w:r>
                          <w:r w:rsidRPr="00C04863">
                            <w:rPr>
                              <w:rFonts w:ascii="Times New Roman" w:hAnsi="Times New Roman" w:cs="Times New Roman"/>
                              <w:color w:val="000000"/>
                            </w:rPr>
                            <w:t xml:space="preserve"> </w:t>
                          </w:r>
                        </w:p>
                        <w:p w14:paraId="67E3EAAF" w14:textId="77777777" w:rsidR="00C334CC" w:rsidRDefault="00C04863" w:rsidP="00C04863">
                          <w:pPr>
                            <w:jc w:val="center"/>
                          </w:pPr>
                          <w:r w:rsidRPr="00C04863">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0BC931A" id="_x0000_t202" coordsize="21600,21600" o:spt="202" path="m,l,21600r21600,l21600,xe">
              <v:stroke joinstyle="miter"/>
              <v:path gradientshapeok="t" o:connecttype="rect"/>
            </v:shapetype>
            <v:shape id="Text Box 10" o:spid="_x0000_s1032" type="#_x0000_t202" style="position:absolute;margin-left:0;margin-top:0;width:69pt;height:35.25pt;z-index:-25165516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" filled="f" stroked="f" strokeweight=".5pt">
              <v:textbox style="mso-fit-shape-to-text:t">
                <w:txbxContent>
                  <w:p w14:paraId="2A8FC0CB" w14:textId="77777777" w:rsidR="00C04863" w:rsidRPr="00C04863" w:rsidRDefault="00C04863" w:rsidP="00C04863">
                    <w:pPr>
                      <w:jc w:val="center"/>
                      <w:rPr>
                        <w:rFonts w:ascii="Times New Roman" w:hAnsi="Times New Roman" w:cs="Times New Roman"/>
                        <w:color w:val="000000"/>
                      </w:rPr>
                    </w:pPr>
                    <w:r>
                      <w:fldChar w:fldCharType="begin" w:fldLock="1"/>
                    </w:r>
                    <w:r>
                      <w:instrText xml:space="preserve"> DOCPROPERTY bjHeaderFirstTextBox \* MERGEFORMAT </w:instrText>
                    </w:r>
                    <w:r>
                      <w:fldChar w:fldCharType="separate"/>
                    </w:r>
                    <w:r w:rsidRPr="00C04863">
                      <w:rPr>
                        <w:rFonts w:ascii="Times New Roman" w:hAnsi="Times New Roman" w:cs="Times New Roman"/>
                        <w:color w:val="000000"/>
                      </w:rPr>
                      <w:t xml:space="preserve"> </w:t>
                    </w:r>
                  </w:p>
                  <w:p w14:paraId="67E3EAAF" w14:textId="77777777" w:rsidR="00C334CC" w:rsidRDefault="00C04863" w:rsidP="00C04863">
                    <w:pPr>
                      <w:jc w:val="center"/>
                    </w:pPr>
                    <w:r w:rsidRPr="00C04863">
                      <w:rPr>
                        <w:rFonts w:ascii="Verdana" w:hAnsi="Verdana"/>
                        <w:b/>
                        <w:color w:val="000000"/>
                        <w:sz w:val="22"/>
                        <w:szCs w:val="22"/>
                      </w:rPr>
                      <w:t>OFFICIAL</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8519B"/>
    <w:multiLevelType w:val="hybridMultilevel"/>
    <w:tmpl w:val="C144C06A"/>
    <w:lvl w:ilvl="0" w:tplc="2D2E94CC">
      <w:start w:val="1"/>
      <w:numFmt w:val="decimal"/>
      <w:pStyle w:val="Comment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D242AD"/>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1324158">
    <w:abstractNumId w:val="0"/>
  </w:num>
  <w:num w:numId="2" w16cid:durableId="126159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6"/>
    <w:rsid w:val="00016BF3"/>
    <w:rsid w:val="00096CEF"/>
    <w:rsid w:val="000A028A"/>
    <w:rsid w:val="000C03E2"/>
    <w:rsid w:val="000C29E8"/>
    <w:rsid w:val="000C2E26"/>
    <w:rsid w:val="000C4A6A"/>
    <w:rsid w:val="000C5818"/>
    <w:rsid w:val="000E1F01"/>
    <w:rsid w:val="000E72F9"/>
    <w:rsid w:val="000F1B43"/>
    <w:rsid w:val="0010130B"/>
    <w:rsid w:val="00106239"/>
    <w:rsid w:val="0011301C"/>
    <w:rsid w:val="00113941"/>
    <w:rsid w:val="00155E96"/>
    <w:rsid w:val="001A2964"/>
    <w:rsid w:val="001A6431"/>
    <w:rsid w:val="001B2976"/>
    <w:rsid w:val="001B41CF"/>
    <w:rsid w:val="001C5FF2"/>
    <w:rsid w:val="001D00AB"/>
    <w:rsid w:val="001E66A6"/>
    <w:rsid w:val="001F2AD6"/>
    <w:rsid w:val="002115F0"/>
    <w:rsid w:val="00215891"/>
    <w:rsid w:val="002216D1"/>
    <w:rsid w:val="00235FD8"/>
    <w:rsid w:val="002405A6"/>
    <w:rsid w:val="00245B2D"/>
    <w:rsid w:val="00254716"/>
    <w:rsid w:val="0025700F"/>
    <w:rsid w:val="00275B85"/>
    <w:rsid w:val="00277EB3"/>
    <w:rsid w:val="00277EE2"/>
    <w:rsid w:val="00282E68"/>
    <w:rsid w:val="002975DF"/>
    <w:rsid w:val="002A7F9F"/>
    <w:rsid w:val="002B0DEA"/>
    <w:rsid w:val="002B2FC1"/>
    <w:rsid w:val="002B4EE9"/>
    <w:rsid w:val="0030064C"/>
    <w:rsid w:val="00311DDF"/>
    <w:rsid w:val="003130CE"/>
    <w:rsid w:val="003137D4"/>
    <w:rsid w:val="0032299C"/>
    <w:rsid w:val="00323EB0"/>
    <w:rsid w:val="00337DFA"/>
    <w:rsid w:val="00337ED5"/>
    <w:rsid w:val="00341662"/>
    <w:rsid w:val="00372196"/>
    <w:rsid w:val="00375E1B"/>
    <w:rsid w:val="00376547"/>
    <w:rsid w:val="00397FCF"/>
    <w:rsid w:val="003C2348"/>
    <w:rsid w:val="003E43E6"/>
    <w:rsid w:val="00411A46"/>
    <w:rsid w:val="00425203"/>
    <w:rsid w:val="00426B8B"/>
    <w:rsid w:val="00427BA2"/>
    <w:rsid w:val="004340E9"/>
    <w:rsid w:val="00452DE9"/>
    <w:rsid w:val="00461BA4"/>
    <w:rsid w:val="00475BEF"/>
    <w:rsid w:val="00476F7B"/>
    <w:rsid w:val="00496E64"/>
    <w:rsid w:val="004A4C19"/>
    <w:rsid w:val="004B7905"/>
    <w:rsid w:val="004F62C0"/>
    <w:rsid w:val="00502176"/>
    <w:rsid w:val="00514DEC"/>
    <w:rsid w:val="00523629"/>
    <w:rsid w:val="00530E09"/>
    <w:rsid w:val="00530E68"/>
    <w:rsid w:val="00556B3E"/>
    <w:rsid w:val="00575260"/>
    <w:rsid w:val="0058604C"/>
    <w:rsid w:val="005A3778"/>
    <w:rsid w:val="005D76E6"/>
    <w:rsid w:val="005E6341"/>
    <w:rsid w:val="005E6A5F"/>
    <w:rsid w:val="00602DAA"/>
    <w:rsid w:val="0061730B"/>
    <w:rsid w:val="0063704C"/>
    <w:rsid w:val="00640BC9"/>
    <w:rsid w:val="00644023"/>
    <w:rsid w:val="00662AE6"/>
    <w:rsid w:val="00677CA1"/>
    <w:rsid w:val="006933D1"/>
    <w:rsid w:val="0069373D"/>
    <w:rsid w:val="006A4877"/>
    <w:rsid w:val="006D72A9"/>
    <w:rsid w:val="006E1DE6"/>
    <w:rsid w:val="006E23C2"/>
    <w:rsid w:val="006E7E11"/>
    <w:rsid w:val="006F2EE7"/>
    <w:rsid w:val="007131AD"/>
    <w:rsid w:val="00713662"/>
    <w:rsid w:val="00723411"/>
    <w:rsid w:val="007511B4"/>
    <w:rsid w:val="0075249C"/>
    <w:rsid w:val="00763DC4"/>
    <w:rsid w:val="00767C47"/>
    <w:rsid w:val="007700BD"/>
    <w:rsid w:val="00771C60"/>
    <w:rsid w:val="00771D4D"/>
    <w:rsid w:val="007724DA"/>
    <w:rsid w:val="00777628"/>
    <w:rsid w:val="0078427F"/>
    <w:rsid w:val="007A01B9"/>
    <w:rsid w:val="007A1B10"/>
    <w:rsid w:val="007A5EC2"/>
    <w:rsid w:val="007B553A"/>
    <w:rsid w:val="007D794B"/>
    <w:rsid w:val="008020E6"/>
    <w:rsid w:val="00802226"/>
    <w:rsid w:val="0082699D"/>
    <w:rsid w:val="00826BFF"/>
    <w:rsid w:val="00826EF0"/>
    <w:rsid w:val="0085123D"/>
    <w:rsid w:val="0087567F"/>
    <w:rsid w:val="00887FFC"/>
    <w:rsid w:val="008A6247"/>
    <w:rsid w:val="008B3B4B"/>
    <w:rsid w:val="008C56F5"/>
    <w:rsid w:val="008E02EA"/>
    <w:rsid w:val="008F5B5C"/>
    <w:rsid w:val="009017D3"/>
    <w:rsid w:val="00905FEA"/>
    <w:rsid w:val="00923FC8"/>
    <w:rsid w:val="009319B5"/>
    <w:rsid w:val="00950281"/>
    <w:rsid w:val="00952085"/>
    <w:rsid w:val="0098487F"/>
    <w:rsid w:val="009A102A"/>
    <w:rsid w:val="009A45F9"/>
    <w:rsid w:val="009B016B"/>
    <w:rsid w:val="009B7B04"/>
    <w:rsid w:val="009C729F"/>
    <w:rsid w:val="009D099C"/>
    <w:rsid w:val="009D0B2D"/>
    <w:rsid w:val="009E66AE"/>
    <w:rsid w:val="00A05D53"/>
    <w:rsid w:val="00A1697A"/>
    <w:rsid w:val="00A53C19"/>
    <w:rsid w:val="00A57EFB"/>
    <w:rsid w:val="00A60123"/>
    <w:rsid w:val="00A63530"/>
    <w:rsid w:val="00A672E8"/>
    <w:rsid w:val="00A83ADA"/>
    <w:rsid w:val="00A863D6"/>
    <w:rsid w:val="00AB30CA"/>
    <w:rsid w:val="00AC4F4D"/>
    <w:rsid w:val="00B033F8"/>
    <w:rsid w:val="00B13255"/>
    <w:rsid w:val="00B17F75"/>
    <w:rsid w:val="00B36207"/>
    <w:rsid w:val="00B45AA7"/>
    <w:rsid w:val="00B46504"/>
    <w:rsid w:val="00B85CC8"/>
    <w:rsid w:val="00B92C78"/>
    <w:rsid w:val="00BC7B4F"/>
    <w:rsid w:val="00BE7CB7"/>
    <w:rsid w:val="00C04863"/>
    <w:rsid w:val="00C2206D"/>
    <w:rsid w:val="00C226E2"/>
    <w:rsid w:val="00C2345F"/>
    <w:rsid w:val="00C27E6B"/>
    <w:rsid w:val="00C31B96"/>
    <w:rsid w:val="00C334CC"/>
    <w:rsid w:val="00C6528F"/>
    <w:rsid w:val="00C96F2B"/>
    <w:rsid w:val="00CA168D"/>
    <w:rsid w:val="00CA287C"/>
    <w:rsid w:val="00CA3751"/>
    <w:rsid w:val="00CB0849"/>
    <w:rsid w:val="00CB5143"/>
    <w:rsid w:val="00D1247A"/>
    <w:rsid w:val="00D15C8F"/>
    <w:rsid w:val="00D325A4"/>
    <w:rsid w:val="00D34225"/>
    <w:rsid w:val="00D41E9E"/>
    <w:rsid w:val="00D432C6"/>
    <w:rsid w:val="00D6309A"/>
    <w:rsid w:val="00D75437"/>
    <w:rsid w:val="00D813CA"/>
    <w:rsid w:val="00D92FC9"/>
    <w:rsid w:val="00DB2946"/>
    <w:rsid w:val="00DC0BA3"/>
    <w:rsid w:val="00DC5DA1"/>
    <w:rsid w:val="00DE4C26"/>
    <w:rsid w:val="00DF1DBA"/>
    <w:rsid w:val="00E211A5"/>
    <w:rsid w:val="00E80953"/>
    <w:rsid w:val="00EB1325"/>
    <w:rsid w:val="00ED7332"/>
    <w:rsid w:val="00ED7581"/>
    <w:rsid w:val="00EE2561"/>
    <w:rsid w:val="00EE4716"/>
    <w:rsid w:val="00EF206A"/>
    <w:rsid w:val="00F05EE1"/>
    <w:rsid w:val="00F107A2"/>
    <w:rsid w:val="00F36EA2"/>
    <w:rsid w:val="00F47995"/>
    <w:rsid w:val="00F85B83"/>
    <w:rsid w:val="00F9007C"/>
    <w:rsid w:val="00FA49D7"/>
    <w:rsid w:val="00FD06EC"/>
    <w:rsid w:val="00FD31EB"/>
    <w:rsid w:val="00FD463F"/>
    <w:rsid w:val="00FD576A"/>
    <w:rsid w:val="00FE151B"/>
    <w:rsid w:val="00FE6E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54D30"/>
  <w15:docId w15:val="{231D6DA2-60DC-7F40-9992-08DBAA1D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2DE9"/>
    <w:rPr>
      <w:rFonts w:asciiTheme="minorHAnsi" w:eastAsiaTheme="minorHAnsi" w:hAnsiTheme="minorHAnsi" w:cstheme="minorBidi"/>
      <w:kern w:val="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5EE1"/>
    <w:rPr>
      <w:rFonts w:cs="Mangal"/>
      <w:szCs w:val="21"/>
    </w:rPr>
  </w:style>
  <w:style w:type="character" w:styleId="CommentReference">
    <w:name w:val="annotation reference"/>
    <w:basedOn w:val="DefaultParagraphFont"/>
    <w:uiPriority w:val="99"/>
    <w:semiHidden/>
    <w:unhideWhenUsed/>
    <w:rsid w:val="00F05EE1"/>
    <w:rPr>
      <w:sz w:val="16"/>
      <w:szCs w:val="16"/>
    </w:rPr>
  </w:style>
  <w:style w:type="paragraph" w:styleId="CommentText">
    <w:name w:val="annotation text"/>
    <w:basedOn w:val="Normal"/>
    <w:link w:val="CommentTextChar"/>
    <w:uiPriority w:val="99"/>
    <w:semiHidden/>
    <w:unhideWhenUsed/>
    <w:rsid w:val="00ED7581"/>
    <w:pPr>
      <w:numPr>
        <w:numId w:val="1"/>
      </w:numPr>
    </w:pPr>
    <w:rPr>
      <w:rFonts w:cs="Mangal"/>
      <w:sz w:val="20"/>
      <w:szCs w:val="18"/>
    </w:rPr>
  </w:style>
  <w:style w:type="character" w:customStyle="1" w:styleId="CommentTextChar">
    <w:name w:val="Comment Text Char"/>
    <w:basedOn w:val="DefaultParagraphFont"/>
    <w:link w:val="CommentText"/>
    <w:uiPriority w:val="99"/>
    <w:semiHidden/>
    <w:rsid w:val="00F05EE1"/>
    <w:rPr>
      <w:rFonts w:cs="Mangal"/>
      <w:sz w:val="20"/>
      <w:szCs w:val="18"/>
    </w:rPr>
  </w:style>
  <w:style w:type="paragraph" w:styleId="CommentSubject">
    <w:name w:val="annotation subject"/>
    <w:basedOn w:val="CommentText"/>
    <w:next w:val="CommentText"/>
    <w:link w:val="CommentSubjectChar"/>
    <w:uiPriority w:val="99"/>
    <w:semiHidden/>
    <w:unhideWhenUsed/>
    <w:rsid w:val="00F05EE1"/>
    <w:rPr>
      <w:b/>
      <w:bCs/>
    </w:rPr>
  </w:style>
  <w:style w:type="character" w:customStyle="1" w:styleId="CommentSubjectChar">
    <w:name w:val="Comment Subject Char"/>
    <w:basedOn w:val="CommentTextChar"/>
    <w:link w:val="CommentSubject"/>
    <w:uiPriority w:val="99"/>
    <w:semiHidden/>
    <w:rsid w:val="00F05EE1"/>
    <w:rPr>
      <w:rFonts w:cs="Mangal"/>
      <w:b/>
      <w:bCs/>
      <w:sz w:val="20"/>
      <w:szCs w:val="18"/>
    </w:rPr>
  </w:style>
  <w:style w:type="paragraph" w:styleId="BalloonText">
    <w:name w:val="Balloon Text"/>
    <w:basedOn w:val="Normal"/>
    <w:link w:val="BalloonTextChar"/>
    <w:uiPriority w:val="99"/>
    <w:semiHidden/>
    <w:unhideWhenUsed/>
    <w:rsid w:val="00B033F8"/>
    <w:rPr>
      <w:rFonts w:ascii="Tahoma" w:hAnsi="Tahoma" w:cs="Mangal"/>
      <w:sz w:val="16"/>
      <w:szCs w:val="14"/>
    </w:rPr>
  </w:style>
  <w:style w:type="character" w:customStyle="1" w:styleId="BalloonTextChar">
    <w:name w:val="Balloon Text Char"/>
    <w:basedOn w:val="DefaultParagraphFont"/>
    <w:link w:val="BalloonText"/>
    <w:uiPriority w:val="99"/>
    <w:semiHidden/>
    <w:rsid w:val="00B033F8"/>
    <w:rPr>
      <w:rFonts w:ascii="Tahoma" w:hAnsi="Tahoma" w:cs="Mangal"/>
      <w:sz w:val="16"/>
      <w:szCs w:val="14"/>
    </w:rPr>
  </w:style>
  <w:style w:type="paragraph" w:styleId="Header">
    <w:name w:val="header"/>
    <w:basedOn w:val="Normal"/>
    <w:link w:val="HeaderChar"/>
    <w:uiPriority w:val="99"/>
    <w:unhideWhenUsed/>
    <w:rsid w:val="00B033F8"/>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033F8"/>
    <w:rPr>
      <w:rFonts w:cs="Mangal"/>
      <w:szCs w:val="21"/>
    </w:rPr>
  </w:style>
  <w:style w:type="paragraph" w:styleId="Footer">
    <w:name w:val="footer"/>
    <w:basedOn w:val="Normal"/>
    <w:link w:val="FooterChar"/>
    <w:uiPriority w:val="99"/>
    <w:unhideWhenUsed/>
    <w:rsid w:val="00B033F8"/>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033F8"/>
    <w:rPr>
      <w:rFonts w:cs="Mangal"/>
      <w:szCs w:val="21"/>
    </w:rPr>
  </w:style>
  <w:style w:type="character" w:customStyle="1" w:styleId="apple-converted-space">
    <w:name w:val="apple-converted-space"/>
    <w:basedOn w:val="DefaultParagraphFont"/>
    <w:rsid w:val="002115F0"/>
  </w:style>
  <w:style w:type="numbering" w:customStyle="1" w:styleId="CurrentList1">
    <w:name w:val="Current List1"/>
    <w:uiPriority w:val="99"/>
    <w:rsid w:val="00ED7581"/>
    <w:pPr>
      <w:numPr>
        <w:numId w:val="2"/>
      </w:numPr>
    </w:pPr>
  </w:style>
  <w:style w:type="paragraph" w:styleId="NormalWeb">
    <w:name w:val="Normal (Web)"/>
    <w:basedOn w:val="Normal"/>
    <w:uiPriority w:val="99"/>
    <w:semiHidden/>
    <w:unhideWhenUsed/>
    <w:rsid w:val="00277EE2"/>
    <w:pPr>
      <w:spacing w:before="100" w:beforeAutospacing="1" w:after="100" w:afterAutospacing="1"/>
    </w:pPr>
    <w:rPr>
      <w:rFonts w:ascii="Times New Roman" w:hAnsi="Times New Roman" w:cs="Times New Roman"/>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233683">
      <w:bodyDiv w:val="1"/>
      <w:marLeft w:val="0"/>
      <w:marRight w:val="0"/>
      <w:marTop w:val="0"/>
      <w:marBottom w:val="0"/>
      <w:divBdr>
        <w:top w:val="none" w:sz="0" w:space="0" w:color="auto"/>
        <w:left w:val="none" w:sz="0" w:space="0" w:color="auto"/>
        <w:bottom w:val="none" w:sz="0" w:space="0" w:color="auto"/>
        <w:right w:val="none" w:sz="0" w:space="0" w:color="auto"/>
      </w:divBdr>
    </w:div>
    <w:div w:id="1083181094">
      <w:bodyDiv w:val="1"/>
      <w:marLeft w:val="0"/>
      <w:marRight w:val="0"/>
      <w:marTop w:val="0"/>
      <w:marBottom w:val="0"/>
      <w:divBdr>
        <w:top w:val="none" w:sz="0" w:space="0" w:color="auto"/>
        <w:left w:val="none" w:sz="0" w:space="0" w:color="auto"/>
        <w:bottom w:val="none" w:sz="0" w:space="0" w:color="auto"/>
        <w:right w:val="none" w:sz="0" w:space="0" w:color="auto"/>
      </w:divBdr>
    </w:div>
    <w:div w:id="1729568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idprever/Library/Mobile%20Documents/com~apple~CloudDocs/M4DC/PROJECT%20ARROW/MASTERS/The%20Travel%20Agent/Scripts%20and%20transcripts/The%20Travel%20Agent%20transcript_v6_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6d84b6-b599-4f52-b928-e4673a39eade">
      <Terms xmlns="http://schemas.microsoft.com/office/infopath/2007/PartnerControls"/>
    </lcf76f155ced4ddcb4097134ff3c332f>
    <SharedWithUsers xmlns="0f8f6e19-ecd8-4294-9261-94fc4d3a7360">
      <UserInfo>
        <DisplayName>Sabrina Ahmed</DisplayName>
        <AccountId>71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08CFA15F87E34D8F0F3359A77E07B7" ma:contentTypeVersion="12" ma:contentTypeDescription="Create a new document." ma:contentTypeScope="" ma:versionID="6fb6a2d98f7849b6bbf9fd2ec44ea309">
  <xsd:schema xmlns:xsd="http://www.w3.org/2001/XMLSchema" xmlns:xs="http://www.w3.org/2001/XMLSchema" xmlns:p="http://schemas.microsoft.com/office/2006/metadata/properties" xmlns:ns2="0f8f6e19-ecd8-4294-9261-94fc4d3a7360" xmlns:ns3="186d84b6-b599-4f52-b928-e4673a39eade" targetNamespace="http://schemas.microsoft.com/office/2006/metadata/properties" ma:root="true" ma:fieldsID="1422dc88141c3b090dbf6eb263e76774" ns2:_="" ns3:_="">
    <xsd:import namespace="0f8f6e19-ecd8-4294-9261-94fc4d3a7360"/>
    <xsd:import namespace="186d84b6-b599-4f52-b928-e4673a39ea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f6e19-ecd8-4294-9261-94fc4d3a73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d84b6-b599-4f52-b928-e4673a39ea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ca58ba-1a9f-4428-bc06-363d241e8b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327ca096-cb7a-4318-8957-25485b441199" origin="userSelected">
  <element uid="7fabeff9-6c51-4cd7-97a6-b5babca27d6e" value=""/>
  <element uid="c4fe7354-9cb4-47ef-8d56-184d2184c452" value=""/>
</sisl>
</file>

<file path=customXml/itemProps1.xml><?xml version="1.0" encoding="utf-8"?>
<ds:datastoreItem xmlns:ds="http://schemas.openxmlformats.org/officeDocument/2006/customXml" ds:itemID="{1FA41525-182B-4ED2-B792-0171A378FBD8}">
  <ds:schemaRefs>
    <ds:schemaRef ds:uri="http://schemas.openxmlformats.org/officeDocument/2006/bibliography"/>
  </ds:schemaRefs>
</ds:datastoreItem>
</file>

<file path=customXml/itemProps2.xml><?xml version="1.0" encoding="utf-8"?>
<ds:datastoreItem xmlns:ds="http://schemas.openxmlformats.org/officeDocument/2006/customXml" ds:itemID="{C33950D5-6881-4112-8704-B5111E6E5DCC}">
  <ds:schemaRefs>
    <ds:schemaRef ds:uri="http://schemas.microsoft.com/office/2006/metadata/properties"/>
    <ds:schemaRef ds:uri="http://schemas.microsoft.com/office/infopath/2007/PartnerControls"/>
    <ds:schemaRef ds:uri="186d84b6-b599-4f52-b928-e4673a39eade"/>
    <ds:schemaRef ds:uri="0f8f6e19-ecd8-4294-9261-94fc4d3a7360"/>
  </ds:schemaRefs>
</ds:datastoreItem>
</file>

<file path=customXml/itemProps3.xml><?xml version="1.0" encoding="utf-8"?>
<ds:datastoreItem xmlns:ds="http://schemas.openxmlformats.org/officeDocument/2006/customXml" ds:itemID="{D5EC5F1C-87D0-4AA8-BEB5-21369E1CE3B7}">
  <ds:schemaRefs>
    <ds:schemaRef ds:uri="http://schemas.microsoft.com/sharepoint/v3/contenttype/forms"/>
  </ds:schemaRefs>
</ds:datastoreItem>
</file>

<file path=customXml/itemProps4.xml><?xml version="1.0" encoding="utf-8"?>
<ds:datastoreItem xmlns:ds="http://schemas.openxmlformats.org/officeDocument/2006/customXml" ds:itemID="{FFB2B7BA-97DF-47C4-AD31-B693113F9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f6e19-ecd8-4294-9261-94fc4d3a7360"/>
    <ds:schemaRef ds:uri="186d84b6-b599-4f52-b928-e4673a39e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843C2C-ABC5-44A5-841A-9411D6AE4613}">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1705c8a1-bbff-444b-a7ab-805028dd5ca2}" enabled="0" method="" siteId="{1705c8a1-bbff-444b-a7ab-805028dd5ca2}" removed="1"/>
</clbl:labelList>
</file>

<file path=docProps/app.xml><?xml version="1.0" encoding="utf-8"?>
<Properties xmlns="http://schemas.openxmlformats.org/officeDocument/2006/extended-properties" xmlns:vt="http://schemas.openxmlformats.org/officeDocument/2006/docPropsVTypes">
  <Template>The Travel Agent transcript_v6_02.dotx</Template>
  <TotalTime>1</TotalTime>
  <Pages>17</Pages>
  <Words>5801</Words>
  <Characters>33070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Prever</dc:creator>
  <cp:keywords>OFFICIAL</cp:keywords>
  <cp:lastModifiedBy>Lexi Bowman</cp:lastModifiedBy>
  <cp:revision>3</cp:revision>
  <cp:lastPrinted>2023-10-16T17:45:00Z</cp:lastPrinted>
  <dcterms:created xsi:type="dcterms:W3CDTF">2023-12-06T12:01:00Z</dcterms:created>
  <dcterms:modified xsi:type="dcterms:W3CDTF">2023-12-20T11:02:00Z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241b3cc009589ce57ac1003ac18ad722dc13f1666869c10eb7a16243dfa9e25d</vt:lpwstr>
  </property>
  <property fmtid="{D5CDD505-2E9C-101B-9397-08002B2CF9AE}" pid="3" name="ContentTypeId">
    <vt:lpwstr>0x010100E808CFA15F87E34D8F0F3359A77E07B7</vt:lpwstr>
  </property>
  <property fmtid="{D5CDD505-2E9C-101B-9397-08002B2CF9AE}" pid="4" name="MediaServiceImageTags">
    <vt:lpwstr/>
  </property>
  <property fmtid="{D5CDD505-2E9C-101B-9397-08002B2CF9AE}" pid="5" name="docIndexRef">
    <vt:lpwstr>d74382a8-889a-4a69-bffb-cdfde0f9030e</vt:lpwstr>
  </property>
  <property fmtid="{D5CDD505-2E9C-101B-9397-08002B2CF9AE}" pid="6" name="bjSaver">
    <vt:lpwstr>BScveIrXqMX9XyiQ+eUJ/rjPQTByi53E</vt:lpwstr>
  </property>
  <property fmtid="{D5CDD505-2E9C-101B-9397-08002B2CF9AE}" pid="7"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8" name="bjDocumentLabelXML-0">
    <vt:lpwstr>ames.com/2008/01/sie/internal/label"&gt;&lt;element uid="7fabeff9-6c51-4cd7-97a6-b5babca27d6e" value="" /&gt;&lt;element uid="c4fe7354-9cb4-47ef-8d56-184d2184c452" value="" /&gt;&lt;/sisl&gt;</vt:lpwstr>
  </property>
  <property fmtid="{D5CDD505-2E9C-101B-9397-08002B2CF9AE}" pid="9" name="bjDocumentSecurityLabel">
    <vt:lpwstr>OFFICIAL -- 85bb1bba-bdf5-4ec9-a5ae-9ad5738193dd</vt:lpwstr>
  </property>
  <property fmtid="{D5CDD505-2E9C-101B-9397-08002B2CF9AE}" pid="10" name="N-Classification">
    <vt:lpwstr>OFFICIAL</vt:lpwstr>
  </property>
  <property fmtid="{D5CDD505-2E9C-101B-9397-08002B2CF9AE}" pid="11" name="N-BO-ID">
    <vt:lpwstr>85bb1bba-bdf5-4ec9-a5ae-9ad5738193dd</vt:lpwstr>
  </property>
  <property fmtid="{D5CDD505-2E9C-101B-9397-08002B2CF9AE}" pid="12" name="bjClsUserRVM">
    <vt:lpwstr>[]</vt:lpwstr>
  </property>
  <property fmtid="{D5CDD505-2E9C-101B-9397-08002B2CF9AE}" pid="13" name="bjHeaderPrimaryTextBox">
    <vt:lpwstr> _x000d_
OFFICIAL</vt:lpwstr>
  </property>
  <property fmtid="{D5CDD505-2E9C-101B-9397-08002B2CF9AE}" pid="14" name="bjHeaderFirstTextBox">
    <vt:lpwstr> _x000d_
OFFICIAL</vt:lpwstr>
  </property>
  <property fmtid="{D5CDD505-2E9C-101B-9397-08002B2CF9AE}" pid="15" name="bjHeaderEvenTextBox">
    <vt:lpwstr> _x000d_
OFFICIAL</vt:lpwstr>
  </property>
  <property fmtid="{D5CDD505-2E9C-101B-9397-08002B2CF9AE}" pid="16" name="bjFooterPrimaryTextBox">
    <vt:lpwstr>OFFICIAL_x000d_
 </vt:lpwstr>
  </property>
  <property fmtid="{D5CDD505-2E9C-101B-9397-08002B2CF9AE}" pid="17" name="bjFooterFirstTextBox">
    <vt:lpwstr>OFFICIAL_x000d_
 </vt:lpwstr>
  </property>
  <property fmtid="{D5CDD505-2E9C-101B-9397-08002B2CF9AE}" pid="18" name="bjFooterEvenTextBox">
    <vt:lpwstr>OFFICIAL_x000d_
 </vt:lpwstr>
  </property>
  <property fmtid="{D5CDD505-2E9C-101B-9397-08002B2CF9AE}" pid="19" name="N-Classification-ID">
    <vt:lpwstr>69317c31-0511-4d66-a8ed-77db756f4747</vt:lpwstr>
  </property>
</Properties>
</file>