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7A" w:rsidRPr="007A31BB" w:rsidRDefault="00CF7153" w:rsidP="007A31BB">
      <w:pPr>
        <w:jc w:val="center"/>
        <w:rPr>
          <w:rFonts w:ascii="Verdana" w:eastAsia="Arial Unicode MS" w:hAnsi="Verdana" w:cs="Arial Unicode MS"/>
          <w:b/>
          <w:bCs/>
          <w:sz w:val="28"/>
          <w:szCs w:val="28"/>
          <w:u w:val="single"/>
        </w:rPr>
      </w:pPr>
      <w:r w:rsidRPr="007A31BB">
        <w:rPr>
          <w:rFonts w:ascii="Verdana" w:eastAsia="Arial Unicode MS" w:hAnsi="Verdana" w:cs="Arial Unicode MS"/>
          <w:b/>
          <w:bCs/>
          <w:sz w:val="28"/>
          <w:szCs w:val="28"/>
          <w:u w:val="single"/>
        </w:rPr>
        <w:t xml:space="preserve">NCA </w:t>
      </w:r>
      <w:r w:rsidR="00D57733" w:rsidRPr="007A31BB">
        <w:rPr>
          <w:rFonts w:ascii="Verdana" w:eastAsia="Arial Unicode MS" w:hAnsi="Verdana" w:cs="Arial Unicode MS"/>
          <w:b/>
          <w:bCs/>
          <w:sz w:val="28"/>
          <w:szCs w:val="28"/>
          <w:u w:val="single"/>
        </w:rPr>
        <w:t>Complaint F</w:t>
      </w:r>
      <w:r w:rsidR="00D14448" w:rsidRPr="007A31BB">
        <w:rPr>
          <w:rFonts w:ascii="Verdana" w:eastAsia="Arial Unicode MS" w:hAnsi="Verdana" w:cs="Arial Unicode MS"/>
          <w:b/>
          <w:bCs/>
          <w:sz w:val="28"/>
          <w:szCs w:val="28"/>
          <w:u w:val="single"/>
        </w:rPr>
        <w:t>orm</w:t>
      </w:r>
    </w:p>
    <w:p w:rsidR="00E460EF" w:rsidRDefault="00E460EF">
      <w:pPr>
        <w:rPr>
          <w:rFonts w:ascii="Verdana" w:eastAsia="Arial Unicode MS" w:hAnsi="Verdana" w:cs="Arial Unicode MS"/>
          <w:b/>
          <w:bCs/>
          <w:sz w:val="24"/>
          <w:szCs w:val="24"/>
          <w:u w:val="single"/>
        </w:rPr>
      </w:pPr>
    </w:p>
    <w:p w:rsidR="00E460EF" w:rsidRPr="00D57733" w:rsidRDefault="00E460EF">
      <w:pPr>
        <w:rPr>
          <w:rFonts w:ascii="Verdana" w:hAnsi="Verdana"/>
          <w:b/>
          <w:bCs/>
          <w:sz w:val="28"/>
          <w:szCs w:val="28"/>
          <w:u w:val="single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FC1B5B" wp14:editId="2EB2551D">
                <wp:simplePos x="0" y="0"/>
                <wp:positionH relativeFrom="column">
                  <wp:posOffset>-220980</wp:posOffset>
                </wp:positionH>
                <wp:positionV relativeFrom="paragraph">
                  <wp:posOffset>28575</wp:posOffset>
                </wp:positionV>
                <wp:extent cx="6074410" cy="320040"/>
                <wp:effectExtent l="0" t="0" r="21590" b="22860"/>
                <wp:wrapNone/>
                <wp:docPr id="17" name="Text Box 2" title="What you should kn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41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0EF" w:rsidRPr="00E460EF" w:rsidRDefault="000C6450" w:rsidP="00E460E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What you should know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What you should know" style="position:absolute;margin-left:-17.4pt;margin-top:2.25pt;width:478.3pt;height:2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" fillcolor="#365f91 [2404]">
                <v:textbox>
                  <w:txbxContent>
                    <w:p w:rsidR="00E460EF" w:rsidRPr="00E460EF" w:rsidRDefault="000C6450" w:rsidP="00E460EF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What you should know</w:t>
                      </w:r>
                    </w:p>
                  </w:txbxContent>
                </v:textbox>
              </v:shape>
            </w:pict>
          </mc:Fallback>
        </mc:AlternateContent>
      </w:r>
    </w:p>
    <w:p w:rsidR="00742A7A" w:rsidRDefault="00742A7A">
      <w:pPr>
        <w:rPr>
          <w:rStyle w:val="PageNumber"/>
          <w:sz w:val="22"/>
          <w:szCs w:val="22"/>
        </w:rPr>
      </w:pPr>
    </w:p>
    <w:p w:rsidR="00E460EF" w:rsidRDefault="00E460EF" w:rsidP="00D57733">
      <w:pPr>
        <w:ind w:right="1620"/>
        <w:jc w:val="both"/>
        <w:rPr>
          <w:rFonts w:ascii="Verdana" w:hAnsi="Verdana"/>
          <w:sz w:val="22"/>
          <w:szCs w:val="22"/>
        </w:rPr>
      </w:pPr>
    </w:p>
    <w:p w:rsidR="00742A7A" w:rsidRPr="000C6450" w:rsidRDefault="00D57733" w:rsidP="003A7B4A">
      <w:pPr>
        <w:pStyle w:val="ListParagraph"/>
        <w:numPr>
          <w:ilvl w:val="0"/>
          <w:numId w:val="1"/>
        </w:numPr>
        <w:ind w:right="991"/>
        <w:jc w:val="both"/>
        <w:rPr>
          <w:rFonts w:ascii="Verdana" w:hAnsi="Verdana"/>
          <w:sz w:val="20"/>
          <w:szCs w:val="20"/>
        </w:rPr>
      </w:pPr>
      <w:r w:rsidRPr="000C6450">
        <w:rPr>
          <w:rFonts w:ascii="Verdana" w:hAnsi="Verdana"/>
          <w:sz w:val="20"/>
          <w:szCs w:val="20"/>
        </w:rPr>
        <w:t>To make a complaint about the NCA or an NCA officer please complete this form.</w:t>
      </w:r>
    </w:p>
    <w:p w:rsidR="00D57733" w:rsidRPr="000C6450" w:rsidRDefault="00D57733" w:rsidP="003A7B4A">
      <w:pPr>
        <w:ind w:right="991"/>
        <w:jc w:val="both"/>
        <w:rPr>
          <w:rFonts w:ascii="Verdana" w:hAnsi="Verdana"/>
          <w:sz w:val="20"/>
          <w:szCs w:val="20"/>
        </w:rPr>
      </w:pPr>
    </w:p>
    <w:p w:rsidR="00D57733" w:rsidRPr="000C6450" w:rsidRDefault="00D57733" w:rsidP="003A7B4A">
      <w:pPr>
        <w:pStyle w:val="ListParagraph"/>
        <w:numPr>
          <w:ilvl w:val="0"/>
          <w:numId w:val="1"/>
        </w:numPr>
        <w:ind w:right="991"/>
        <w:jc w:val="both"/>
        <w:rPr>
          <w:rFonts w:ascii="Verdana" w:hAnsi="Verdana"/>
          <w:sz w:val="20"/>
          <w:szCs w:val="20"/>
        </w:rPr>
      </w:pPr>
      <w:r w:rsidRPr="000C6450">
        <w:rPr>
          <w:rFonts w:ascii="Verdana" w:hAnsi="Verdana"/>
          <w:sz w:val="20"/>
          <w:szCs w:val="20"/>
        </w:rPr>
        <w:t>The NCA is only able to investigate complaints which appear to disclose any failure of an employee of the NCA to observe the code of conduct which regulates NCA</w:t>
      </w:r>
      <w:r w:rsidRPr="000C6450">
        <w:rPr>
          <w:rFonts w:ascii="Verdana" w:hAnsi="Verdana"/>
          <w:sz w:val="20"/>
          <w:szCs w:val="20"/>
          <w:lang w:val="en-GB"/>
        </w:rPr>
        <w:t xml:space="preserve"> behaviour</w:t>
      </w:r>
      <w:r w:rsidRPr="000C6450">
        <w:rPr>
          <w:rFonts w:ascii="Verdana" w:hAnsi="Verdana"/>
          <w:sz w:val="20"/>
          <w:szCs w:val="20"/>
        </w:rPr>
        <w:t xml:space="preserve">. </w:t>
      </w:r>
    </w:p>
    <w:p w:rsidR="00D57733" w:rsidRPr="000C6450" w:rsidRDefault="00D57733" w:rsidP="003A7B4A">
      <w:pPr>
        <w:tabs>
          <w:tab w:val="left" w:pos="426"/>
        </w:tabs>
        <w:ind w:left="567" w:right="991" w:firstLine="142"/>
        <w:jc w:val="both"/>
        <w:rPr>
          <w:rFonts w:ascii="Verdana" w:hAnsi="Verdana"/>
          <w:sz w:val="20"/>
          <w:szCs w:val="20"/>
        </w:rPr>
      </w:pPr>
    </w:p>
    <w:p w:rsidR="00D57733" w:rsidRPr="000C6450" w:rsidRDefault="00D57733" w:rsidP="003A7B4A">
      <w:pPr>
        <w:pStyle w:val="ListParagraph"/>
        <w:numPr>
          <w:ilvl w:val="0"/>
          <w:numId w:val="1"/>
        </w:numPr>
        <w:ind w:right="991"/>
        <w:jc w:val="both"/>
        <w:rPr>
          <w:rFonts w:ascii="Verdana" w:hAnsi="Verdana"/>
          <w:b/>
          <w:bCs/>
          <w:color w:val="FF0000"/>
          <w:sz w:val="20"/>
          <w:szCs w:val="20"/>
        </w:rPr>
      </w:pPr>
      <w:r w:rsidRPr="000C6450">
        <w:rPr>
          <w:rFonts w:ascii="Verdana" w:hAnsi="Verdana"/>
          <w:b/>
          <w:bCs/>
          <w:color w:val="FF0000"/>
          <w:sz w:val="20"/>
          <w:szCs w:val="20"/>
        </w:rPr>
        <w:t>If your complaint relates to a police force or an</w:t>
      </w:r>
      <w:r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 xml:space="preserve"> </w:t>
      </w:r>
      <w:r w:rsidR="009F090D"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>organis</w:t>
      </w:r>
      <w:r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>ation</w:t>
      </w:r>
      <w:r w:rsidRPr="000C6450">
        <w:rPr>
          <w:rFonts w:ascii="Verdana" w:hAnsi="Verdana"/>
          <w:b/>
          <w:bCs/>
          <w:color w:val="FF0000"/>
          <w:sz w:val="20"/>
          <w:szCs w:val="20"/>
        </w:rPr>
        <w:t xml:space="preserve"> other than the NCA you should contact that police force or</w:t>
      </w:r>
      <w:r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 xml:space="preserve"> </w:t>
      </w:r>
      <w:r w:rsidR="009F090D"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>organis</w:t>
      </w:r>
      <w:r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>ation</w:t>
      </w:r>
      <w:r w:rsidRPr="000C6450">
        <w:rPr>
          <w:rFonts w:ascii="Verdana" w:hAnsi="Verdana"/>
          <w:b/>
          <w:bCs/>
          <w:color w:val="FF0000"/>
          <w:sz w:val="20"/>
          <w:szCs w:val="20"/>
        </w:rPr>
        <w:t xml:space="preserve"> direct</w:t>
      </w:r>
      <w:r w:rsidR="00A936F6" w:rsidRPr="000C6450">
        <w:rPr>
          <w:rFonts w:ascii="Verdana" w:hAnsi="Verdana"/>
          <w:b/>
          <w:bCs/>
          <w:color w:val="FF0000"/>
          <w:sz w:val="20"/>
          <w:szCs w:val="20"/>
        </w:rPr>
        <w:t xml:space="preserve"> or the relevant oversight body</w:t>
      </w:r>
      <w:r w:rsidRPr="000C6450">
        <w:rPr>
          <w:rFonts w:ascii="Verdana" w:hAnsi="Verdana"/>
          <w:b/>
          <w:bCs/>
          <w:color w:val="FF0000"/>
          <w:sz w:val="20"/>
          <w:szCs w:val="20"/>
        </w:rPr>
        <w:t>.</w:t>
      </w:r>
    </w:p>
    <w:p w:rsidR="00D57733" w:rsidRPr="000C6450" w:rsidRDefault="00D57733" w:rsidP="003A7B4A">
      <w:pPr>
        <w:ind w:right="991"/>
        <w:jc w:val="both"/>
        <w:rPr>
          <w:rFonts w:ascii="Verdana" w:hAnsi="Verdana"/>
          <w:b/>
          <w:bCs/>
          <w:color w:val="FF0000"/>
          <w:sz w:val="20"/>
          <w:szCs w:val="20"/>
        </w:rPr>
      </w:pPr>
    </w:p>
    <w:p w:rsidR="008352F5" w:rsidRPr="000C6450" w:rsidRDefault="00D57733" w:rsidP="003A7B4A">
      <w:pPr>
        <w:pStyle w:val="ListParagraph"/>
        <w:numPr>
          <w:ilvl w:val="0"/>
          <w:numId w:val="1"/>
        </w:numPr>
        <w:ind w:right="991"/>
        <w:jc w:val="both"/>
        <w:rPr>
          <w:rFonts w:ascii="Verdana" w:hAnsi="Verdana"/>
          <w:b/>
          <w:bCs/>
          <w:color w:val="FF0000"/>
          <w:sz w:val="20"/>
          <w:szCs w:val="20"/>
        </w:rPr>
      </w:pPr>
      <w:r w:rsidRPr="000C6450">
        <w:rPr>
          <w:rFonts w:ascii="Verdana" w:hAnsi="Verdana"/>
          <w:b/>
          <w:bCs/>
          <w:color w:val="FF0000"/>
          <w:sz w:val="20"/>
          <w:szCs w:val="20"/>
        </w:rPr>
        <w:t>The NCA is unable to investigate complaints about police forces, other</w:t>
      </w:r>
      <w:r w:rsidRPr="000C6450">
        <w:rPr>
          <w:rFonts w:ascii="Verdana" w:hAnsi="Verdana"/>
          <w:b/>
          <w:bCs/>
          <w:color w:val="FF0000"/>
          <w:sz w:val="20"/>
          <w:szCs w:val="20"/>
          <w:lang w:val="en-GB"/>
        </w:rPr>
        <w:t xml:space="preserve"> organisations</w:t>
      </w:r>
      <w:r w:rsidRPr="000C6450">
        <w:rPr>
          <w:rFonts w:ascii="Verdana" w:hAnsi="Verdana"/>
          <w:b/>
          <w:bCs/>
          <w:color w:val="FF0000"/>
          <w:sz w:val="20"/>
          <w:szCs w:val="20"/>
        </w:rPr>
        <w:t>, their officers or their staff.</w:t>
      </w:r>
    </w:p>
    <w:p w:rsidR="008352F5" w:rsidRDefault="008352F5" w:rsidP="003A7B4A">
      <w:pPr>
        <w:ind w:right="1620"/>
        <w:rPr>
          <w:sz w:val="28"/>
          <w:szCs w:val="28"/>
        </w:rPr>
      </w:pPr>
    </w:p>
    <w:p w:rsidR="008352F5" w:rsidRDefault="003A7B4A" w:rsidP="003A7B4A">
      <w:pPr>
        <w:ind w:right="1620"/>
        <w:rPr>
          <w:sz w:val="28"/>
          <w:szCs w:val="28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748717" wp14:editId="076F618A">
                <wp:simplePos x="0" y="0"/>
                <wp:positionH relativeFrom="column">
                  <wp:posOffset>-121920</wp:posOffset>
                </wp:positionH>
                <wp:positionV relativeFrom="paragraph">
                  <wp:posOffset>635</wp:posOffset>
                </wp:positionV>
                <wp:extent cx="5975350" cy="320040"/>
                <wp:effectExtent l="0" t="0" r="25400" b="22860"/>
                <wp:wrapNone/>
                <wp:docPr id="18" name="Text Box 2" title="Section 1 - Your personal detai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2F5" w:rsidRPr="00E460EF" w:rsidRDefault="009F6FB8" w:rsidP="008352F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Section 1 -</w:t>
                            </w:r>
                            <w:r w:rsidR="008352F5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Your personal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itle: Section 1 - Your personal details" style="position:absolute;margin-left:-9.6pt;margin-top:.05pt;width:470.5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" fillcolor="#365f91 [2404]">
                <v:textbox>
                  <w:txbxContent>
                    <w:p w:rsidR="008352F5" w:rsidRPr="00E460EF" w:rsidRDefault="009F6FB8" w:rsidP="008352F5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Section 1 -</w:t>
                      </w:r>
                      <w:r w:rsidR="008352F5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Your personal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details</w:t>
                      </w:r>
                    </w:p>
                  </w:txbxContent>
                </v:textbox>
              </v:shape>
            </w:pict>
          </mc:Fallback>
        </mc:AlternateContent>
      </w:r>
    </w:p>
    <w:p w:rsidR="001B4F49" w:rsidRDefault="001B4F49" w:rsidP="003A7B4A">
      <w:pPr>
        <w:ind w:right="1620"/>
        <w:rPr>
          <w:sz w:val="28"/>
          <w:szCs w:val="28"/>
        </w:rPr>
      </w:pPr>
    </w:p>
    <w:p w:rsidR="00742A7A" w:rsidRPr="00D57733" w:rsidRDefault="00E8302A">
      <w:pPr>
        <w:rPr>
          <w:rFonts w:ascii="Verdana" w:hAnsi="Verdana"/>
          <w:b/>
          <w:bCs/>
          <w:color w:val="808080"/>
          <w:sz w:val="20"/>
          <w:szCs w:val="20"/>
          <w:u w:color="808080"/>
        </w:rPr>
      </w:pPr>
      <w:r w:rsidRPr="00E8302A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86714C" wp14:editId="01B54775">
                <wp:simplePos x="0" y="0"/>
                <wp:positionH relativeFrom="column">
                  <wp:posOffset>4099560</wp:posOffset>
                </wp:positionH>
                <wp:positionV relativeFrom="paragraph">
                  <wp:posOffset>123825</wp:posOffset>
                </wp:positionV>
                <wp:extent cx="1753870" cy="929640"/>
                <wp:effectExtent l="0" t="0" r="17780" b="22860"/>
                <wp:wrapNone/>
                <wp:docPr id="26" name="Text Box 2" title="Current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02A" w:rsidRPr="0005301D" w:rsidRDefault="00E8302A" w:rsidP="00616353">
                            <w:pPr>
                              <w:ind w:right="-15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Title: Current address" style="position:absolute;margin-left:322.8pt;margin-top:9.75pt;width:138.1pt;height:7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" strokecolor="#a5a5a5 [2092]">
                <v:textbox>
                  <w:txbxContent>
                    <w:p w:rsidR="00E8302A" w:rsidRPr="0005301D" w:rsidRDefault="00E8302A" w:rsidP="00616353">
                      <w:pPr>
                        <w:ind w:right="-15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31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68"/>
      </w:tblGrid>
      <w:tr w:rsidR="008352F5" w:rsidRPr="00D57733" w:rsidTr="008352F5">
        <w:trPr>
          <w:trHeight w:val="284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2F5" w:rsidRDefault="00C47EA0" w:rsidP="00616353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0E1ADDA" wp14:editId="0CD73FD7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-14605</wp:posOffset>
                      </wp:positionV>
                      <wp:extent cx="1333500" cy="236220"/>
                      <wp:effectExtent l="0" t="0" r="19050" b="11430"/>
                      <wp:wrapNone/>
                      <wp:docPr id="23" name="Text Box 23" title="Titl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:rsidR="008352F5" w:rsidRPr="0005301D" w:rsidRDefault="008352F5" w:rsidP="0005301D">
                                  <w:pPr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29" type="#_x0000_t202" alt="Title: Title" style="position:absolute;margin-left:96.6pt;margin-top:-1.15pt;width:105pt;height:18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" filled="f" strokecolor="#a5a5a5 [2092]" strokeweight=".5pt">
                      <v:textbox inset="0,0,0,0">
                        <w:txbxContent>
                          <w:p w:rsidR="008352F5" w:rsidRPr="0005301D" w:rsidRDefault="008352F5" w:rsidP="0005301D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4AA9" w:rsidRPr="00E8302A">
              <w:rPr>
                <w:rFonts w:ascii="Verdana" w:hAnsi="Verdana"/>
                <w:i/>
                <w:iCs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F6412AF" wp14:editId="3D2DCB6B">
                      <wp:simplePos x="0" y="0"/>
                      <wp:positionH relativeFrom="column">
                        <wp:posOffset>2668905</wp:posOffset>
                      </wp:positionH>
                      <wp:positionV relativeFrom="paragraph">
                        <wp:posOffset>-5080</wp:posOffset>
                      </wp:positionV>
                      <wp:extent cx="1264920" cy="464820"/>
                      <wp:effectExtent l="0" t="0" r="11430" b="1143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492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302A" w:rsidRDefault="00E8302A" w:rsidP="00E8302A">
                                  <w:pPr>
                                    <w:spacing w:before="20" w:after="20"/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</w:pPr>
                                  <w:r w:rsidRPr="00D57733"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  <w:t>Current address</w:t>
                                  </w:r>
                                  <w:r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E8302A" w:rsidRDefault="00E8302A" w:rsidP="00E8302A">
                                  <w:r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  <w:t>(inc</w:t>
                                  </w:r>
                                  <w:r w:rsidR="00752BC9"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  <w:t xml:space="preserve"> postcode)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10.15pt;margin-top:-.4pt;width:99.6pt;height:3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" strokecolor="white [3212]">
                      <v:textbox>
                        <w:txbxContent>
                          <w:p w:rsidR="00E8302A" w:rsidRDefault="00E8302A" w:rsidP="00E8302A">
                            <w:pPr>
                              <w:spacing w:before="20" w:after="2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D5773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Current address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8302A" w:rsidRDefault="00E8302A" w:rsidP="00E8302A"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(inc</w:t>
                            </w:r>
                            <w:r w:rsid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postcode)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52F5">
              <w:rPr>
                <w:rFonts w:ascii="Verdana" w:hAnsi="Verdana"/>
                <w:sz w:val="20"/>
                <w:szCs w:val="20"/>
              </w:rPr>
              <w:t xml:space="preserve">Title </w:t>
            </w:r>
          </w:p>
          <w:p w:rsidR="008352F5" w:rsidRDefault="008352F5" w:rsidP="008352F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10FF9C6" wp14:editId="5CEDD408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120015</wp:posOffset>
                      </wp:positionV>
                      <wp:extent cx="1333500" cy="236220"/>
                      <wp:effectExtent l="0" t="0" r="19050" b="11430"/>
                      <wp:wrapNone/>
                      <wp:docPr id="20" name="Text Box 20" title="Surnam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:rsidR="008352F5" w:rsidRPr="0005301D" w:rsidRDefault="008352F5" w:rsidP="008352F5">
                                  <w:pPr>
                                    <w:rPr>
                                      <w:rFonts w:ascii="Verdana" w:hAnsi="Verdan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1" type="#_x0000_t202" alt="Title: Surname" style="position:absolute;margin-left:96.6pt;margin-top:9.45pt;width:105pt;height:1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" filled="f" strokecolor="#a5a5a5 [2092]" strokeweight=".5pt">
                      <v:textbox inset="0,0,0,0">
                        <w:txbxContent>
                          <w:p w:rsidR="008352F5" w:rsidRPr="0005301D" w:rsidRDefault="008352F5" w:rsidP="008352F5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2F5" w:rsidRPr="00D57733" w:rsidRDefault="008352F5" w:rsidP="008352F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57733">
              <w:rPr>
                <w:rFonts w:ascii="Verdana" w:hAnsi="Verdana"/>
                <w:sz w:val="20"/>
                <w:szCs w:val="20"/>
              </w:rPr>
              <w:t xml:space="preserve">Surname </w:t>
            </w:r>
          </w:p>
        </w:tc>
      </w:tr>
    </w:tbl>
    <w:p w:rsidR="00742A7A" w:rsidRDefault="008352F5" w:rsidP="007B4AA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46E0D5" wp14:editId="122C0AEC">
                <wp:simplePos x="0" y="0"/>
                <wp:positionH relativeFrom="column">
                  <wp:posOffset>1295400</wp:posOffset>
                </wp:positionH>
                <wp:positionV relativeFrom="paragraph">
                  <wp:posOffset>47625</wp:posOffset>
                </wp:positionV>
                <wp:extent cx="1333500" cy="236220"/>
                <wp:effectExtent l="0" t="0" r="19050" b="11430"/>
                <wp:wrapNone/>
                <wp:docPr id="21" name="Text Box 21" title="First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8352F5" w:rsidRPr="0005301D" w:rsidRDefault="008352F5" w:rsidP="008352F5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alt="Title: First name" style="position:absolute;margin-left:102pt;margin-top:3.75pt;width:105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" filled="f" strokecolor="#a5a5a5 [2092]" strokeweight=".5pt">
                <v:textbox inset="0,0,0,0">
                  <w:txbxContent>
                    <w:p w:rsidR="008352F5" w:rsidRPr="0005301D" w:rsidRDefault="008352F5" w:rsidP="008352F5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0"/>
          <w:szCs w:val="20"/>
        </w:rPr>
        <w:t xml:space="preserve"> </w:t>
      </w:r>
      <w:r w:rsidRPr="00D57733">
        <w:rPr>
          <w:rFonts w:ascii="Verdana" w:hAnsi="Verdana"/>
          <w:sz w:val="20"/>
          <w:szCs w:val="20"/>
        </w:rPr>
        <w:t>Forename</w:t>
      </w:r>
      <w:r>
        <w:rPr>
          <w:rFonts w:ascii="Verdana" w:hAnsi="Verdana"/>
          <w:sz w:val="20"/>
          <w:szCs w:val="20"/>
        </w:rPr>
        <w:t>(</w:t>
      </w:r>
      <w:r w:rsidRPr="00D57733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)</w:t>
      </w:r>
      <w:r w:rsidR="00E8302A" w:rsidRPr="00E8302A">
        <w:rPr>
          <w:rFonts w:ascii="Verdana" w:hAnsi="Verdana"/>
          <w:i/>
          <w:iCs/>
          <w:noProof/>
          <w:sz w:val="20"/>
          <w:szCs w:val="20"/>
          <w:lang w:val="en-GB"/>
        </w:rPr>
        <w:t xml:space="preserve"> </w:t>
      </w:r>
    </w:p>
    <w:p w:rsidR="008352F5" w:rsidRDefault="00C47EA0" w:rsidP="000C59E6">
      <w:pPr>
        <w:rPr>
          <w:rFonts w:ascii="Verdana" w:hAnsi="Verdana"/>
          <w:sz w:val="20"/>
          <w:szCs w:val="20"/>
        </w:rPr>
      </w:pPr>
      <w:r w:rsidRPr="00E8302A">
        <w:rPr>
          <w:rFonts w:ascii="Verdana" w:hAnsi="Verdana"/>
          <w:i/>
          <w:iCs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8C73DD" wp14:editId="324599F6">
                <wp:simplePos x="0" y="0"/>
                <wp:positionH relativeFrom="column">
                  <wp:posOffset>2724150</wp:posOffset>
                </wp:positionH>
                <wp:positionV relativeFrom="paragraph">
                  <wp:posOffset>129540</wp:posOffset>
                </wp:positionV>
                <wp:extent cx="1447800" cy="409575"/>
                <wp:effectExtent l="0" t="0" r="19050" b="2857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02A" w:rsidRDefault="00E8302A" w:rsidP="00E8302A">
                            <w:r w:rsidRPr="00D5773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Contact telephone number (daytime)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4.5pt;margin-top:10.2pt;width:114pt;height:3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" strokecolor="white [3212]">
                <v:textbox>
                  <w:txbxContent>
                    <w:p w:rsidR="00E8302A" w:rsidRDefault="00E8302A" w:rsidP="00E8302A">
                      <w:r w:rsidRPr="00D57733">
                        <w:rPr>
                          <w:rFonts w:ascii="Verdana" w:hAnsi="Verdana"/>
                          <w:sz w:val="20"/>
                          <w:szCs w:val="20"/>
                        </w:rPr>
                        <w:t>Contact telephone number (daytime)</w:t>
                      </w:r>
                    </w:p>
                  </w:txbxContent>
                </v:textbox>
              </v:shape>
            </w:pict>
          </mc:Fallback>
        </mc:AlternateContent>
      </w:r>
    </w:p>
    <w:p w:rsidR="008352F5" w:rsidRDefault="00C47EA0" w:rsidP="000C59E6">
      <w:pPr>
        <w:rPr>
          <w:rFonts w:ascii="Verdana" w:hAnsi="Verdana"/>
          <w:sz w:val="20"/>
          <w:szCs w:val="20"/>
        </w:rPr>
      </w:pPr>
      <w:r w:rsidRPr="00E8302A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FE2974" wp14:editId="758903AE">
                <wp:simplePos x="0" y="0"/>
                <wp:positionH relativeFrom="column">
                  <wp:posOffset>4099560</wp:posOffset>
                </wp:positionH>
                <wp:positionV relativeFrom="paragraph">
                  <wp:posOffset>44450</wp:posOffset>
                </wp:positionV>
                <wp:extent cx="1753870" cy="236220"/>
                <wp:effectExtent l="0" t="0" r="17780" b="11430"/>
                <wp:wrapNone/>
                <wp:docPr id="27" name="Text Box 2" title="Contact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02A" w:rsidRPr="0005301D" w:rsidRDefault="00E8302A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alt="Title: Contact number" style="position:absolute;margin-left:322.8pt;margin-top:3.5pt;width:138.1pt;height:18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" strokecolor="#a5a5a5 [2092]">
                <v:textbox>
                  <w:txbxContent>
                    <w:p w:rsidR="00E8302A" w:rsidRPr="0005301D" w:rsidRDefault="00E8302A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val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C7674B" wp14:editId="42D2962B">
                <wp:simplePos x="0" y="0"/>
                <wp:positionH relativeFrom="column">
                  <wp:posOffset>1295400</wp:posOffset>
                </wp:positionH>
                <wp:positionV relativeFrom="paragraph">
                  <wp:posOffset>44450</wp:posOffset>
                </wp:positionV>
                <wp:extent cx="1333500" cy="236220"/>
                <wp:effectExtent l="0" t="0" r="19050" b="11430"/>
                <wp:wrapNone/>
                <wp:docPr id="22" name="Text Box 22" title="Previous sur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8352F5" w:rsidRPr="0005301D" w:rsidRDefault="008352F5" w:rsidP="008352F5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alt="Title: Previous surname" style="position:absolute;margin-left:102pt;margin-top:3.5pt;width:105pt;height:18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" filled="f" strokecolor="#a5a5a5 [2092]" strokeweight=".5pt">
                <v:textbox inset="0,0,0,0">
                  <w:txbxContent>
                    <w:p w:rsidR="008352F5" w:rsidRPr="0005301D" w:rsidRDefault="008352F5" w:rsidP="008352F5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52F5">
        <w:rPr>
          <w:rFonts w:ascii="Verdana" w:hAnsi="Verdana"/>
          <w:sz w:val="20"/>
          <w:szCs w:val="20"/>
        </w:rPr>
        <w:t xml:space="preserve"> </w:t>
      </w:r>
      <w:r w:rsidR="008352F5" w:rsidRPr="00D57733">
        <w:rPr>
          <w:rFonts w:ascii="Verdana" w:hAnsi="Verdana"/>
          <w:sz w:val="20"/>
          <w:szCs w:val="20"/>
        </w:rPr>
        <w:t>Previous surname</w:t>
      </w:r>
    </w:p>
    <w:p w:rsidR="008352F5" w:rsidRDefault="008352F5" w:rsidP="000C59E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</w:p>
    <w:p w:rsidR="008352F5" w:rsidRDefault="00C47EA0" w:rsidP="000C59E6">
      <w:pPr>
        <w:rPr>
          <w:rFonts w:ascii="Verdana" w:hAnsi="Verdana"/>
          <w:sz w:val="20"/>
          <w:szCs w:val="20"/>
        </w:rPr>
      </w:pPr>
      <w:r w:rsidRPr="00E8302A">
        <w:rPr>
          <w:rFonts w:ascii="Verdana" w:hAnsi="Verdana"/>
          <w:i/>
          <w:iCs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527D0C" wp14:editId="2E93EF5B">
                <wp:simplePos x="0" y="0"/>
                <wp:positionH relativeFrom="column">
                  <wp:posOffset>2743200</wp:posOffset>
                </wp:positionH>
                <wp:positionV relativeFrom="paragraph">
                  <wp:posOffset>104775</wp:posOffset>
                </wp:positionV>
                <wp:extent cx="1362075" cy="321945"/>
                <wp:effectExtent l="0" t="0" r="28575" b="2095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02A" w:rsidRDefault="00E8302A" w:rsidP="00E8302A"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in;margin-top:8.25pt;width:107.25pt;height:2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" strokecolor="white [3212]">
                <v:textbox>
                  <w:txbxContent>
                    <w:p w:rsidR="00E8302A" w:rsidRDefault="00E8302A" w:rsidP="00E8302A"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Email 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val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407623" wp14:editId="3C010743">
                <wp:simplePos x="0" y="0"/>
                <wp:positionH relativeFrom="column">
                  <wp:posOffset>1295400</wp:posOffset>
                </wp:positionH>
                <wp:positionV relativeFrom="paragraph">
                  <wp:posOffset>74295</wp:posOffset>
                </wp:positionV>
                <wp:extent cx="1333500" cy="236220"/>
                <wp:effectExtent l="0" t="0" r="19050" b="11430"/>
                <wp:wrapNone/>
                <wp:docPr id="24" name="Text Box 24" title="Date of Birt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8352F5" w:rsidRPr="0005301D" w:rsidRDefault="008352F5" w:rsidP="008352F5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alt="Title: Date of Birth" style="position:absolute;margin-left:102pt;margin-top:5.85pt;width:105pt;height:18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" filled="f" strokecolor="#a5a5a5 [2092]" strokeweight=".5pt">
                <v:textbox inset="0,0,0,0">
                  <w:txbxContent>
                    <w:p w:rsidR="008352F5" w:rsidRPr="0005301D" w:rsidRDefault="008352F5" w:rsidP="008352F5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302A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CAD6DC" wp14:editId="18A1A6D8">
                <wp:simplePos x="0" y="0"/>
                <wp:positionH relativeFrom="column">
                  <wp:posOffset>4105275</wp:posOffset>
                </wp:positionH>
                <wp:positionV relativeFrom="paragraph">
                  <wp:posOffset>72390</wp:posOffset>
                </wp:positionV>
                <wp:extent cx="1753870" cy="236220"/>
                <wp:effectExtent l="0" t="0" r="17780" b="11430"/>
                <wp:wrapNone/>
                <wp:docPr id="288" name="Text Box 2" title="Email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02A" w:rsidRPr="0005301D" w:rsidRDefault="00E8302A" w:rsidP="00E8302A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alt="Title: Email address" style="position:absolute;margin-left:323.25pt;margin-top:5.7pt;width:138.1pt;height:18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" strokecolor="#a5a5a5 [2092]">
                <v:textbox>
                  <w:txbxContent>
                    <w:p w:rsidR="00E8302A" w:rsidRPr="0005301D" w:rsidRDefault="00E8302A" w:rsidP="00E8302A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52F5">
        <w:rPr>
          <w:rFonts w:ascii="Verdana" w:hAnsi="Verdana"/>
          <w:sz w:val="20"/>
          <w:szCs w:val="20"/>
        </w:rPr>
        <w:t xml:space="preserve"> </w:t>
      </w:r>
      <w:r w:rsidR="008352F5" w:rsidRPr="00D57733">
        <w:rPr>
          <w:rFonts w:ascii="Verdana" w:hAnsi="Verdana"/>
          <w:sz w:val="20"/>
          <w:szCs w:val="20"/>
        </w:rPr>
        <w:t>Date of birth</w:t>
      </w:r>
    </w:p>
    <w:p w:rsidR="00E8302A" w:rsidRDefault="00E8302A" w:rsidP="000C59E6">
      <w:pPr>
        <w:rPr>
          <w:rFonts w:ascii="Verdana" w:hAnsi="Verdana"/>
          <w:sz w:val="20"/>
          <w:szCs w:val="20"/>
        </w:rPr>
      </w:pPr>
    </w:p>
    <w:p w:rsidR="00C47EA0" w:rsidRDefault="00C47EA0" w:rsidP="000C59E6">
      <w:pPr>
        <w:widowControl w:val="0"/>
        <w:rPr>
          <w:rFonts w:ascii="Verdana" w:hAnsi="Verdana"/>
          <w:sz w:val="20"/>
          <w:szCs w:val="20"/>
        </w:rPr>
      </w:pPr>
    </w:p>
    <w:p w:rsidR="00742A7A" w:rsidRPr="00C47EA0" w:rsidRDefault="008352F5" w:rsidP="000C59E6">
      <w:pPr>
        <w:widowControl w:val="0"/>
        <w:rPr>
          <w:rFonts w:ascii="Verdana" w:hAnsi="Verdana"/>
          <w:sz w:val="20"/>
          <w:szCs w:val="20"/>
        </w:rPr>
      </w:pPr>
      <w:r w:rsidRPr="00C47EA0">
        <w:rPr>
          <w:rFonts w:ascii="Verdana" w:hAnsi="Verdana"/>
          <w:sz w:val="20"/>
          <w:szCs w:val="20"/>
        </w:rPr>
        <w:t>Please select the ethnic origin which you think best describes your ethnicity</w:t>
      </w:r>
    </w:p>
    <w:p w:rsidR="00742A7A" w:rsidRPr="00D57733" w:rsidRDefault="00742A7A" w:rsidP="006657DB">
      <w:pPr>
        <w:ind w:left="-142"/>
        <w:rPr>
          <w:rFonts w:ascii="Verdana" w:hAnsi="Verdana"/>
          <w:sz w:val="20"/>
          <w:szCs w:val="20"/>
        </w:rPr>
      </w:pPr>
    </w:p>
    <w:tbl>
      <w:tblPr>
        <w:tblStyle w:val="TableGrid"/>
        <w:tblW w:w="9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7"/>
      </w:tblGrid>
      <w:tr w:rsidR="007B4AA9" w:rsidRPr="007B4AA9" w:rsidTr="00C47EA0">
        <w:trPr>
          <w:trHeight w:val="755"/>
        </w:trPr>
        <w:tc>
          <w:tcPr>
            <w:tcW w:w="0" w:type="auto"/>
          </w:tcPr>
          <w:p w:rsidR="007B4AA9" w:rsidRPr="00C47EA0" w:rsidRDefault="007B4AA9" w:rsidP="00C47EA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sz w:val="20"/>
                <w:szCs w:val="20"/>
                <w:lang w:val="en-GB"/>
              </w:rPr>
            </w:pPr>
            <w:r w:rsidRPr="007B4AA9">
              <w:rPr>
                <w:rFonts w:ascii="Verdana" w:hAnsi="Verdana"/>
                <w:sz w:val="20"/>
                <w:szCs w:val="20"/>
                <w:lang w:val="en-GB"/>
              </w:rPr>
              <w:t>Mixed</w:t>
            </w:r>
            <w:r w:rsidR="00C4025F">
              <w:rPr>
                <w:rFonts w:ascii="Verdana" w:hAnsi="Verdana"/>
                <w:sz w:val="20"/>
                <w:szCs w:val="20"/>
                <w:lang w:val="en-GB"/>
              </w:rPr>
              <w:t>/Multiple</w:t>
            </w:r>
            <w:r w:rsidRPr="007B4AA9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  <w:lang w:val="en-GB"/>
                </w:rPr>
                <w:id w:val="101565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EA0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47EA0">
              <w:rPr>
                <w:rFonts w:ascii="Verdana" w:hAnsi="Verdana"/>
                <w:sz w:val="20"/>
                <w:szCs w:val="20"/>
                <w:lang w:val="en-GB"/>
              </w:rPr>
              <w:t xml:space="preserve">, </w:t>
            </w:r>
            <w:r w:rsidRPr="007B4AA9">
              <w:rPr>
                <w:rFonts w:ascii="Verdana" w:hAnsi="Verdana"/>
                <w:sz w:val="20"/>
                <w:szCs w:val="20"/>
                <w:lang w:val="en-GB"/>
              </w:rPr>
              <w:t>Asian or Asian</w:t>
            </w:r>
            <w:r w:rsidR="00C47EA0">
              <w:rPr>
                <w:rFonts w:ascii="Verdana" w:hAnsi="Verdana"/>
                <w:sz w:val="20"/>
                <w:szCs w:val="20"/>
                <w:lang w:val="en-GB"/>
              </w:rPr>
              <w:t xml:space="preserve"> British</w:t>
            </w:r>
            <w:r w:rsidRPr="007B4AA9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  <w:lang w:val="en-GB"/>
                </w:rPr>
                <w:id w:val="-22838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4AA9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47EA0">
              <w:rPr>
                <w:rFonts w:ascii="Verdana" w:hAnsi="Verdana"/>
                <w:sz w:val="20"/>
                <w:szCs w:val="20"/>
                <w:lang w:val="en-GB"/>
              </w:rPr>
              <w:t xml:space="preserve">, </w:t>
            </w:r>
            <w:r w:rsidRPr="007B4AA9">
              <w:rPr>
                <w:rFonts w:ascii="Verdana" w:hAnsi="Verdana"/>
                <w:sz w:val="20"/>
                <w:szCs w:val="20"/>
                <w:lang w:val="en-GB"/>
              </w:rPr>
              <w:t xml:space="preserve">Black or Black </w:t>
            </w:r>
            <w:r w:rsidR="00C47EA0">
              <w:rPr>
                <w:rFonts w:ascii="Verdana" w:hAnsi="Verdana"/>
                <w:sz w:val="20"/>
                <w:szCs w:val="20"/>
                <w:lang w:val="en-GB"/>
              </w:rPr>
              <w:t>British</w:t>
            </w:r>
            <w:r w:rsidRPr="007B4AA9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  <w:lang w:val="en-GB"/>
                </w:rPr>
                <w:id w:val="-118243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B4AA9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47EA0">
              <w:rPr>
                <w:rFonts w:ascii="Verdana" w:hAnsi="Verdana"/>
                <w:sz w:val="20"/>
                <w:szCs w:val="20"/>
                <w:lang w:val="en-GB"/>
              </w:rPr>
              <w:t xml:space="preserve">, </w:t>
            </w:r>
            <w:r w:rsidR="00C4025F" w:rsidRPr="007B4AA9">
              <w:rPr>
                <w:rFonts w:ascii="Verdana" w:hAnsi="Verdana"/>
                <w:sz w:val="20"/>
                <w:szCs w:val="20"/>
                <w:lang w:val="en-GB"/>
              </w:rPr>
              <w:t>White</w:t>
            </w:r>
            <w:r w:rsidR="00C4025F">
              <w:rPr>
                <w:rFonts w:ascii="Verdana" w:hAnsi="Verdana"/>
                <w:sz w:val="20"/>
                <w:szCs w:val="20"/>
                <w:lang w:val="en-GB"/>
              </w:rPr>
              <w:t>,</w:t>
            </w:r>
            <w:r w:rsidR="00C4025F" w:rsidRPr="007B4AA9">
              <w:rPr>
                <w:rFonts w:ascii="Verdana" w:hAnsi="Verdana"/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rFonts w:ascii="Verdana" w:hAnsi="Verdana"/>
                  <w:sz w:val="20"/>
                  <w:szCs w:val="20"/>
                  <w:lang w:val="en-GB"/>
                </w:rPr>
                <w:id w:val="142292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25F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C4025F" w:rsidRPr="007B4AA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B4AA9">
              <w:rPr>
                <w:rFonts w:ascii="Verdana" w:hAnsi="Verdana"/>
                <w:sz w:val="20"/>
                <w:szCs w:val="20"/>
              </w:rPr>
              <w:t>Any other ethnic</w:t>
            </w:r>
            <w:r>
              <w:rPr>
                <w:rFonts w:ascii="Verdana" w:hAnsi="Verdana"/>
                <w:sz w:val="20"/>
                <w:szCs w:val="20"/>
              </w:rPr>
              <w:t xml:space="preserve"> group</w:t>
            </w:r>
            <w:r w:rsidRPr="007B4AA9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206197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EA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4853DE" w:rsidRDefault="004853DE" w:rsidP="005352F7">
      <w:pPr>
        <w:rPr>
          <w:rFonts w:ascii="Verdana" w:hAnsi="Verdana"/>
          <w:sz w:val="20"/>
          <w:szCs w:val="20"/>
        </w:rPr>
      </w:pPr>
    </w:p>
    <w:p w:rsidR="006657DB" w:rsidRPr="004853DE" w:rsidRDefault="006657DB" w:rsidP="004853DE">
      <w:pPr>
        <w:rPr>
          <w:rFonts w:ascii="Verdana" w:hAnsi="Verdana"/>
          <w:sz w:val="20"/>
          <w:szCs w:val="20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1AE740" wp14:editId="61265678">
                <wp:simplePos x="0" y="0"/>
                <wp:positionH relativeFrom="column">
                  <wp:posOffset>-133350</wp:posOffset>
                </wp:positionH>
                <wp:positionV relativeFrom="paragraph">
                  <wp:posOffset>4445</wp:posOffset>
                </wp:positionV>
                <wp:extent cx="5982970" cy="320040"/>
                <wp:effectExtent l="0" t="0" r="17780" b="22860"/>
                <wp:wrapNone/>
                <wp:docPr id="289" name="Text Box 2" title="Section 2 NCA Officers involv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97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7DB" w:rsidRPr="00E460EF" w:rsidRDefault="009F6FB8" w:rsidP="006657D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Section 2 - </w:t>
                            </w:r>
                            <w:r w:rsidR="006657D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NCA officers involved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alt="Title: Section 2 NCA Officers involved" style="position:absolute;margin-left:-10.5pt;margin-top:.35pt;width:471.1pt;height:2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" fillcolor="#365f91 [2404]">
                <v:textbox>
                  <w:txbxContent>
                    <w:p w:rsidR="006657DB" w:rsidRPr="00E460EF" w:rsidRDefault="009F6FB8" w:rsidP="006657DB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Section 2 - </w:t>
                      </w:r>
                      <w:r w:rsidR="006657D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NCA officers involved</w:t>
                      </w:r>
                    </w:p>
                  </w:txbxContent>
                </v:textbox>
              </v:shape>
            </w:pict>
          </mc:Fallback>
        </mc:AlternateContent>
      </w:r>
    </w:p>
    <w:p w:rsidR="006657DB" w:rsidRDefault="006657DB" w:rsidP="006657DB">
      <w:pPr>
        <w:widowControl w:val="0"/>
        <w:tabs>
          <w:tab w:val="left" w:pos="9639"/>
        </w:tabs>
        <w:ind w:right="435"/>
        <w:jc w:val="center"/>
        <w:rPr>
          <w:rFonts w:ascii="Verdana" w:hAnsi="Verdana"/>
          <w:b/>
          <w:bCs/>
          <w:color w:val="FF0000"/>
          <w:sz w:val="20"/>
          <w:szCs w:val="20"/>
        </w:rPr>
      </w:pPr>
    </w:p>
    <w:p w:rsidR="00732BA5" w:rsidRPr="00D57733" w:rsidRDefault="00732BA5" w:rsidP="00732BA5">
      <w:pPr>
        <w:rPr>
          <w:rFonts w:ascii="Verdana" w:hAnsi="Verdana"/>
          <w:b/>
          <w:bCs/>
          <w:color w:val="808080"/>
          <w:sz w:val="20"/>
          <w:szCs w:val="20"/>
          <w:u w:color="808080"/>
        </w:rPr>
      </w:pPr>
    </w:p>
    <w:tbl>
      <w:tblPr>
        <w:tblW w:w="86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19"/>
      </w:tblGrid>
      <w:tr w:rsidR="00D141D5" w:rsidRPr="00D57733" w:rsidTr="006657DB">
        <w:trPr>
          <w:trHeight w:val="13"/>
        </w:trPr>
        <w:tc>
          <w:tcPr>
            <w:tcW w:w="8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1D5" w:rsidRPr="00D57733" w:rsidRDefault="006657DB" w:rsidP="006657DB">
            <w:pPr>
              <w:spacing w:before="20" w:after="20"/>
              <w:ind w:right="-146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Is your complaint about the NCA and/or NCA officers?     Yes   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3799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88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 xml:space="preserve">         </w:t>
            </w:r>
            <w:r>
              <w:rPr>
                <w:rFonts w:ascii="Verdana" w:hAnsi="Verdana"/>
                <w:color w:val="auto"/>
                <w:sz w:val="20"/>
                <w:szCs w:val="20"/>
                <w:u w:color="808080"/>
              </w:rPr>
              <w:t>No</w:t>
            </w:r>
            <w:r w:rsidR="009B2888">
              <w:rPr>
                <w:rFonts w:ascii="Verdana" w:hAnsi="Verdana"/>
                <w:color w:val="auto"/>
                <w:sz w:val="20"/>
                <w:szCs w:val="20"/>
                <w:u w:color="808080"/>
              </w:rPr>
              <w:t xml:space="preserve">  </w:t>
            </w:r>
            <w:r>
              <w:rPr>
                <w:rFonts w:ascii="Verdana" w:hAnsi="Verdana"/>
                <w:color w:val="auto"/>
                <w:sz w:val="20"/>
                <w:szCs w:val="20"/>
                <w:u w:color="808080"/>
              </w:rPr>
              <w:t xml:space="preserve"> </w:t>
            </w:r>
            <w:sdt>
              <w:sdtPr>
                <w:rPr>
                  <w:rFonts w:ascii="Verdana" w:hAnsi="Verdana"/>
                  <w:color w:val="auto"/>
                  <w:sz w:val="20"/>
                  <w:szCs w:val="20"/>
                  <w:u w:color="808080"/>
                </w:rPr>
                <w:id w:val="101966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2F7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  <w:u w:color="808080"/>
                  </w:rPr>
                  <w:t>☐</w:t>
                </w:r>
              </w:sdtContent>
            </w:sdt>
          </w:p>
        </w:tc>
      </w:tr>
    </w:tbl>
    <w:p w:rsidR="00732BA5" w:rsidRPr="006657DB" w:rsidRDefault="00D141D5" w:rsidP="006657DB">
      <w:pPr>
        <w:widowControl w:val="0"/>
        <w:ind w:hanging="142"/>
        <w:rPr>
          <w:rFonts w:ascii="Verdana" w:hAnsi="Verdana"/>
          <w:color w:val="auto"/>
          <w:sz w:val="20"/>
          <w:szCs w:val="20"/>
          <w:u w:color="808080"/>
        </w:rPr>
      </w:pPr>
      <w:r w:rsidRPr="00D141D5">
        <w:rPr>
          <w:rFonts w:ascii="Verdana" w:hAnsi="Verdana"/>
          <w:color w:val="808080"/>
          <w:sz w:val="20"/>
          <w:szCs w:val="20"/>
          <w:u w:color="808080"/>
        </w:rPr>
        <w:t xml:space="preserve">           </w:t>
      </w:r>
      <w:r w:rsidR="006657DB">
        <w:rPr>
          <w:rFonts w:ascii="Verdana" w:hAnsi="Verdana"/>
          <w:color w:val="808080"/>
          <w:sz w:val="20"/>
          <w:szCs w:val="20"/>
          <w:u w:color="808080"/>
        </w:rPr>
        <w:t xml:space="preserve">                        </w:t>
      </w:r>
    </w:p>
    <w:p w:rsidR="009F6FB8" w:rsidRDefault="005352F7" w:rsidP="0007645C">
      <w:pPr>
        <w:widowControl w:val="0"/>
        <w:ind w:right="282"/>
        <w:rPr>
          <w:rFonts w:ascii="Verdana" w:hAnsi="Verdana"/>
          <w:b/>
          <w:bCs/>
          <w:sz w:val="20"/>
          <w:szCs w:val="20"/>
        </w:rPr>
      </w:pPr>
      <w:r w:rsidRPr="0007645C">
        <w:rPr>
          <w:rFonts w:ascii="Verdana" w:hAnsi="Verdana"/>
          <w:b/>
          <w:bCs/>
          <w:sz w:val="20"/>
          <w:szCs w:val="20"/>
        </w:rPr>
        <w:t>If you have answered ‘no’, we will not be able to help you with your complaint.</w:t>
      </w:r>
      <w:r w:rsidR="009F6FB8">
        <w:rPr>
          <w:rFonts w:ascii="Verdana" w:hAnsi="Verdana"/>
          <w:b/>
          <w:bCs/>
          <w:sz w:val="20"/>
          <w:szCs w:val="20"/>
        </w:rPr>
        <w:t xml:space="preserve"> </w:t>
      </w:r>
    </w:p>
    <w:p w:rsidR="003965F2" w:rsidRDefault="003965F2" w:rsidP="0007645C">
      <w:pPr>
        <w:widowControl w:val="0"/>
        <w:ind w:right="282"/>
        <w:rPr>
          <w:rFonts w:ascii="Verdana" w:hAnsi="Verdana"/>
          <w:b/>
          <w:bCs/>
          <w:sz w:val="20"/>
          <w:szCs w:val="20"/>
        </w:rPr>
      </w:pPr>
    </w:p>
    <w:p w:rsidR="005352F7" w:rsidRDefault="009F6FB8" w:rsidP="00D223EE">
      <w:pPr>
        <w:widowControl w:val="0"/>
        <w:ind w:right="282"/>
        <w:rPr>
          <w:rFonts w:ascii="Verdana" w:hAnsi="Verdana"/>
          <w:b/>
          <w:bCs/>
          <w:sz w:val="20"/>
          <w:szCs w:val="20"/>
        </w:rPr>
      </w:pPr>
      <w:r w:rsidRPr="009F6FB8">
        <w:rPr>
          <w:rFonts w:ascii="Verdana" w:hAnsi="Verdana"/>
          <w:b/>
          <w:bCs/>
          <w:sz w:val="20"/>
          <w:szCs w:val="20"/>
        </w:rPr>
        <w:t xml:space="preserve">The NCA is unable to investigate complaints about police forces, other </w:t>
      </w:r>
      <w:r w:rsidR="00D223EE">
        <w:rPr>
          <w:rFonts w:ascii="Verdana" w:hAnsi="Verdana"/>
          <w:b/>
          <w:bCs/>
          <w:sz w:val="20"/>
          <w:szCs w:val="20"/>
        </w:rPr>
        <w:t>o</w:t>
      </w:r>
      <w:r w:rsidRPr="009F6FB8">
        <w:rPr>
          <w:rFonts w:ascii="Verdana" w:hAnsi="Verdana"/>
          <w:b/>
          <w:bCs/>
          <w:sz w:val="20"/>
          <w:szCs w:val="20"/>
        </w:rPr>
        <w:t>rganisations, their officers or their staff.</w:t>
      </w:r>
    </w:p>
    <w:p w:rsidR="009F6FB8" w:rsidRPr="0007645C" w:rsidRDefault="009F6FB8" w:rsidP="0007645C">
      <w:pPr>
        <w:widowControl w:val="0"/>
        <w:ind w:right="282"/>
        <w:rPr>
          <w:rFonts w:ascii="Verdana" w:hAnsi="Verdana"/>
          <w:b/>
          <w:bCs/>
          <w:sz w:val="20"/>
          <w:szCs w:val="20"/>
        </w:rPr>
      </w:pPr>
    </w:p>
    <w:p w:rsidR="007B4AA9" w:rsidRDefault="005352F7" w:rsidP="007B4AA9">
      <w:pPr>
        <w:widowControl w:val="0"/>
        <w:rPr>
          <w:rFonts w:ascii="Verdana" w:hAnsi="Verdana"/>
          <w:sz w:val="20"/>
          <w:szCs w:val="20"/>
        </w:rPr>
      </w:pPr>
      <w:r w:rsidRPr="0007645C">
        <w:rPr>
          <w:rFonts w:ascii="Verdana" w:hAnsi="Verdana"/>
          <w:sz w:val="20"/>
          <w:szCs w:val="20"/>
        </w:rPr>
        <w:t>If you have answered ‘yes’, please provide further details below.</w:t>
      </w:r>
    </w:p>
    <w:p w:rsidR="007B4AA9" w:rsidRDefault="007B4AA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5352F7" w:rsidRDefault="005352F7" w:rsidP="007B4AA9">
      <w:pPr>
        <w:widowControl w:val="0"/>
        <w:rPr>
          <w:rFonts w:ascii="Verdana" w:hAnsi="Verdana"/>
          <w:sz w:val="20"/>
          <w:szCs w:val="20"/>
        </w:rPr>
      </w:pPr>
    </w:p>
    <w:p w:rsidR="00B26CE9" w:rsidRDefault="004853DE" w:rsidP="00B26CE9">
      <w:pPr>
        <w:widowControl w:val="0"/>
        <w:rPr>
          <w:rFonts w:ascii="Verdana" w:hAnsi="Verdana"/>
          <w:sz w:val="20"/>
          <w:szCs w:val="20"/>
        </w:rPr>
      </w:pPr>
      <w:r w:rsidRPr="004853DE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EF6D35" wp14:editId="653D861C">
                <wp:simplePos x="0" y="0"/>
                <wp:positionH relativeFrom="column">
                  <wp:posOffset>3107690</wp:posOffset>
                </wp:positionH>
                <wp:positionV relativeFrom="paragraph">
                  <wp:posOffset>46990</wp:posOffset>
                </wp:positionV>
                <wp:extent cx="2374265" cy="1403985"/>
                <wp:effectExtent l="0" t="0" r="27940" b="1016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3DE" w:rsidRPr="004853DE" w:rsidRDefault="004853DE" w:rsidP="00C30CDE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853D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Names and contact details of any witnesses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244.7pt;margin-top:3.7pt;width:186.95pt;height:110.55pt;z-index:2517186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" strokecolor="white [3212]">
                <v:textbox style="mso-fit-shape-to-text:t">
                  <w:txbxContent>
                    <w:p w:rsidR="004853DE" w:rsidRPr="004853DE" w:rsidRDefault="004853DE" w:rsidP="00C30CDE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853DE">
                        <w:rPr>
                          <w:rFonts w:ascii="Verdana" w:hAnsi="Verdana"/>
                          <w:sz w:val="20"/>
                          <w:szCs w:val="20"/>
                        </w:rPr>
                        <w:t>Names and contact details of any witnesses</w:t>
                      </w:r>
                    </w:p>
                  </w:txbxContent>
                </v:textbox>
              </v:shape>
            </w:pict>
          </mc:Fallback>
        </mc:AlternateContent>
      </w:r>
      <w:r w:rsidR="00D66AD6" w:rsidRPr="00D66AD6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4EC3C1" wp14:editId="5CB885F3">
                <wp:simplePos x="0" y="0"/>
                <wp:positionH relativeFrom="column">
                  <wp:posOffset>113030</wp:posOffset>
                </wp:positionH>
                <wp:positionV relativeFrom="paragraph">
                  <wp:posOffset>47625</wp:posOffset>
                </wp:positionV>
                <wp:extent cx="2374265" cy="1403985"/>
                <wp:effectExtent l="0" t="0" r="27940" b="1016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AD6" w:rsidRPr="00D66AD6" w:rsidRDefault="00D66AD6" w:rsidP="00C30CDE">
                            <w:pPr>
                              <w:widowControl w:val="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NCA officer n</w:t>
                            </w:r>
                            <w:r w:rsidRPr="00D141D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ames and </w:t>
                            </w:r>
                            <w:r w:rsidR="00A7568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Identity Card number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(if known)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8.9pt;margin-top:3.75pt;width:186.95pt;height:110.55pt;z-index:2517145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" strokecolor="white [3212]">
                <v:textbox style="mso-fit-shape-to-text:t">
                  <w:txbxContent>
                    <w:p w:rsidR="00D66AD6" w:rsidRPr="00D66AD6" w:rsidRDefault="00D66AD6" w:rsidP="00C30CDE">
                      <w:pPr>
                        <w:widowControl w:val="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NCA officer n</w:t>
                      </w:r>
                      <w:r w:rsidRPr="00D141D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ames and </w:t>
                      </w:r>
                      <w:r w:rsidR="00A75682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Identity Card number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(if known)</w:t>
                      </w:r>
                    </w:p>
                  </w:txbxContent>
                </v:textbox>
              </v:shape>
            </w:pict>
          </mc:Fallback>
        </mc:AlternateContent>
      </w:r>
    </w:p>
    <w:p w:rsidR="00D66AD6" w:rsidRDefault="00D66AD6" w:rsidP="00D66AD6">
      <w:pPr>
        <w:widowContro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NCA </w:t>
      </w:r>
    </w:p>
    <w:p w:rsidR="00B26CE9" w:rsidRDefault="00B26CE9" w:rsidP="00B26CE9">
      <w:pPr>
        <w:widowControl w:val="0"/>
        <w:rPr>
          <w:rFonts w:ascii="Verdana" w:hAnsi="Verdana"/>
          <w:sz w:val="20"/>
          <w:szCs w:val="20"/>
        </w:rPr>
      </w:pPr>
    </w:p>
    <w:p w:rsidR="00D141D5" w:rsidRDefault="004853DE" w:rsidP="00D141D5">
      <w:pPr>
        <w:widowControl w:val="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29A0FC" wp14:editId="5D11B19F">
                <wp:simplePos x="0" y="0"/>
                <wp:positionH relativeFrom="column">
                  <wp:posOffset>114300</wp:posOffset>
                </wp:positionH>
                <wp:positionV relativeFrom="paragraph">
                  <wp:posOffset>22225</wp:posOffset>
                </wp:positionV>
                <wp:extent cx="2531110" cy="1005840"/>
                <wp:effectExtent l="0" t="0" r="21590" b="22860"/>
                <wp:wrapNone/>
                <wp:docPr id="295" name="Text Box 295" title="NCA Officer nam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11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853DE" w:rsidRPr="005D424E" w:rsidRDefault="004853DE" w:rsidP="004853DE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alt="Title: NCA Officer names" style="position:absolute;margin-left:9pt;margin-top:1.75pt;width:199.3pt;height:79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" filled="f" strokecolor="#a5a5a5 [2092]" strokeweight=".5pt">
                <v:textbox inset="0,0,0,0">
                  <w:txbxContent>
                    <w:p w:rsidR="004853DE" w:rsidRPr="005D424E" w:rsidRDefault="004853DE" w:rsidP="004853DE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val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D804F2" wp14:editId="1C4265C6">
                <wp:simplePos x="0" y="0"/>
                <wp:positionH relativeFrom="column">
                  <wp:posOffset>3169920</wp:posOffset>
                </wp:positionH>
                <wp:positionV relativeFrom="paragraph">
                  <wp:posOffset>22225</wp:posOffset>
                </wp:positionV>
                <wp:extent cx="2531110" cy="1005840"/>
                <wp:effectExtent l="0" t="0" r="21590" b="22860"/>
                <wp:wrapNone/>
                <wp:docPr id="8" name="Text Box 8" title="Witness name and contact detai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11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D141D5" w:rsidRPr="005D424E" w:rsidRDefault="00D141D5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3" type="#_x0000_t202" alt="Title: Witness name and contact details" style="position:absolute;margin-left:249.6pt;margin-top:1.75pt;width:199.3pt;height:79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" filled="f" strokecolor="#a5a5a5 [2092]" strokeweight=".5pt">
                <v:textbox inset="0,0,0,0">
                  <w:txbxContent>
                    <w:p w:rsidR="00D141D5" w:rsidRPr="005D424E" w:rsidRDefault="00D141D5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41D5" w:rsidRDefault="00D141D5" w:rsidP="004853DE">
      <w:pPr>
        <w:widowContro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D66AD6">
        <w:rPr>
          <w:rFonts w:ascii="Verdana" w:hAnsi="Verdana"/>
          <w:sz w:val="20"/>
          <w:szCs w:val="20"/>
        </w:rPr>
        <w:t xml:space="preserve">                              </w:t>
      </w:r>
    </w:p>
    <w:p w:rsidR="00D141D5" w:rsidRPr="00D141D5" w:rsidRDefault="00D141D5" w:rsidP="00D141D5">
      <w:pPr>
        <w:widowControl w:val="0"/>
        <w:rPr>
          <w:rFonts w:ascii="Verdana" w:hAnsi="Verdana"/>
          <w:sz w:val="20"/>
          <w:szCs w:val="20"/>
        </w:rPr>
      </w:pPr>
    </w:p>
    <w:p w:rsidR="0016540B" w:rsidRDefault="0016540B" w:rsidP="00D141D5">
      <w:pPr>
        <w:widowControl w:val="0"/>
        <w:rPr>
          <w:rFonts w:ascii="Verdana" w:hAnsi="Verdana"/>
          <w:sz w:val="20"/>
          <w:szCs w:val="20"/>
        </w:rPr>
      </w:pPr>
    </w:p>
    <w:p w:rsidR="00D141D5" w:rsidRDefault="00D141D5" w:rsidP="00D141D5">
      <w:pPr>
        <w:widowControl w:val="0"/>
        <w:rPr>
          <w:rFonts w:ascii="Verdana" w:hAnsi="Verdana"/>
          <w:sz w:val="20"/>
          <w:szCs w:val="20"/>
        </w:rPr>
      </w:pPr>
    </w:p>
    <w:p w:rsidR="00D141D5" w:rsidRDefault="00D141D5" w:rsidP="004853DE">
      <w:pPr>
        <w:widowContro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</w:t>
      </w:r>
      <w:r w:rsidR="00606EA4">
        <w:rPr>
          <w:rFonts w:ascii="Verdana" w:hAnsi="Verdana"/>
          <w:sz w:val="20"/>
          <w:szCs w:val="20"/>
        </w:rPr>
        <w:t xml:space="preserve"> </w:t>
      </w:r>
    </w:p>
    <w:p w:rsidR="00D141D5" w:rsidRDefault="00D141D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747BFE" wp14:editId="5EC59211">
                <wp:simplePos x="0" y="0"/>
                <wp:positionH relativeFrom="column">
                  <wp:posOffset>-93980</wp:posOffset>
                </wp:positionH>
                <wp:positionV relativeFrom="paragraph">
                  <wp:posOffset>135890</wp:posOffset>
                </wp:positionV>
                <wp:extent cx="5974080" cy="320040"/>
                <wp:effectExtent l="0" t="0" r="26670" b="22860"/>
                <wp:wrapNone/>
                <wp:docPr id="7" name="Text Box 2" title="Section 3 - About yo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D77" w:rsidRPr="00E460EF" w:rsidRDefault="00BE5D77" w:rsidP="0054205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Section </w:t>
                            </w:r>
                            <w:r w:rsidR="00542055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542055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About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Title: Section 3 - About you" style="position:absolute;margin-left:-7.4pt;margin-top:10.7pt;width:470.4pt;height:25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" fillcolor="#365f91 [2404]">
                <v:textbox>
                  <w:txbxContent>
                    <w:p w:rsidR="00BE5D77" w:rsidRPr="00E460EF" w:rsidRDefault="00BE5D77" w:rsidP="00542055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Section </w:t>
                      </w:r>
                      <w:r w:rsidR="00542055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– </w:t>
                      </w:r>
                      <w:r w:rsidR="00542055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About you</w:t>
                      </w:r>
                    </w:p>
                  </w:txbxContent>
                </v:textbox>
              </v:shape>
            </w:pict>
          </mc:Fallback>
        </mc:AlternateContent>
      </w: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  <w:r w:rsidRPr="00A412A6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66CDED" wp14:editId="48F6FAC1">
                <wp:simplePos x="0" y="0"/>
                <wp:positionH relativeFrom="column">
                  <wp:posOffset>-76200</wp:posOffset>
                </wp:positionH>
                <wp:positionV relativeFrom="paragraph">
                  <wp:posOffset>37465</wp:posOffset>
                </wp:positionV>
                <wp:extent cx="359092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2A6" w:rsidRPr="00281F63" w:rsidRDefault="00A412A6" w:rsidP="00A412A6">
                            <w:pPr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81F63"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  <w:t>I am complaining about something that: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-6pt;margin-top:2.95pt;width:282.75pt;height:110.55pt;z-index:251764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" filled="f" stroked="f">
                <v:textbox style="mso-fit-shape-to-text:t">
                  <w:txbxContent>
                    <w:p w:rsidR="00A412A6" w:rsidRPr="00281F63" w:rsidRDefault="00A412A6" w:rsidP="00A412A6">
                      <w:pPr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</w:pPr>
                      <w:r w:rsidRPr="00281F63"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  <w:t>I am complaining about something that:</w:t>
                      </w:r>
                    </w:p>
                  </w:txbxContent>
                </v:textbox>
              </v:shape>
            </w:pict>
          </mc:Fallback>
        </mc:AlternateContent>
      </w: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  <w:r w:rsidRPr="00A412A6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442371A" wp14:editId="4B48993E">
                <wp:simplePos x="0" y="0"/>
                <wp:positionH relativeFrom="column">
                  <wp:posOffset>247650</wp:posOffset>
                </wp:positionH>
                <wp:positionV relativeFrom="paragraph">
                  <wp:posOffset>81280</wp:posOffset>
                </wp:positionV>
                <wp:extent cx="3533775" cy="1762125"/>
                <wp:effectExtent l="0" t="0" r="0" b="0"/>
                <wp:wrapNone/>
                <wp:docPr id="10" name="Text Box 2" descr="Happened to me.&#10;&#10;Happened to someone else, but has negatively     affected me.&#10;&#10;Happened to someone else, but that I witnessed.&#10;&#10;Happened to / was witnessed by / negatively affected someone else, but I am acting on that person’s behalf*" title="Nature of complai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2A6" w:rsidRPr="00752BC9" w:rsidRDefault="00A412A6" w:rsidP="00752BC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Happened to me</w:t>
                            </w:r>
                            <w:r w:rsid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52BC9" w:rsidRDefault="00752BC9" w:rsidP="00752BC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52BC9" w:rsidRPr="00752BC9" w:rsidRDefault="00752BC9" w:rsidP="00281F6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Happened to someone else, but has </w:t>
                            </w:r>
                            <w:r w:rsidR="00281F6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negative</w:t>
                            </w:r>
                            <w:r w:rsidRP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ly    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affected me.</w:t>
                            </w:r>
                          </w:p>
                          <w:p w:rsidR="00752BC9" w:rsidRDefault="00752BC9" w:rsidP="00752BC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52BC9" w:rsidRPr="00752BC9" w:rsidRDefault="00752BC9" w:rsidP="00752BC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Happened to someone else, but that I witnessed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52BC9" w:rsidRDefault="00752BC9" w:rsidP="00752BC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52BC9" w:rsidRPr="00752BC9" w:rsidRDefault="00752BC9" w:rsidP="00752BC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Happened to / was witnessed by </w:t>
                            </w:r>
                            <w:r w:rsidR="00281F6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/ negatively affected </w:t>
                            </w:r>
                            <w:r w:rsidRPr="00752B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someone else, but I am acting on that person’s behalf*</w:t>
                            </w:r>
                          </w:p>
                          <w:p w:rsidR="00752BC9" w:rsidRPr="00A412A6" w:rsidRDefault="00752BC9" w:rsidP="00752BC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52BC9" w:rsidRPr="00A412A6" w:rsidRDefault="00752BC9" w:rsidP="00752BC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752BC9" w:rsidRPr="00A412A6" w:rsidRDefault="00752BC9" w:rsidP="00A412A6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alt="Title: Nature of complaint - Description: Happened to me.&#10;&#10;Happened to someone else, but has negatively     affected me.&#10;&#10;Happened to someone else, but that I witnessed.&#10;&#10;Happened to / was witnessed by / negatively affected someone else, but I am acting on that person’s behalf*" style="position:absolute;margin-left:19.5pt;margin-top:6.4pt;width:278.25pt;height:13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" filled="f" stroked="f">
                <v:textbox>
                  <w:txbxContent>
                    <w:p w:rsidR="00A412A6" w:rsidRPr="00752BC9" w:rsidRDefault="00A412A6" w:rsidP="00752BC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52BC9">
                        <w:rPr>
                          <w:rFonts w:ascii="Verdana" w:hAnsi="Verdana"/>
                          <w:sz w:val="20"/>
                          <w:szCs w:val="20"/>
                        </w:rPr>
                        <w:t>Happened to me</w:t>
                      </w:r>
                      <w:r w:rsidR="00752BC9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  <w:p w:rsidR="00752BC9" w:rsidRDefault="00752BC9" w:rsidP="00752BC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52BC9" w:rsidRPr="00752BC9" w:rsidRDefault="00752BC9" w:rsidP="00281F6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52BC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Happened to someone else, but has </w:t>
                      </w:r>
                      <w:r w:rsidR="00281F63">
                        <w:rPr>
                          <w:rFonts w:ascii="Verdana" w:hAnsi="Verdana"/>
                          <w:sz w:val="20"/>
                          <w:szCs w:val="20"/>
                        </w:rPr>
                        <w:t>negative</w:t>
                      </w:r>
                      <w:r w:rsidRPr="00752BC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ly    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affected me.</w:t>
                      </w:r>
                    </w:p>
                    <w:p w:rsidR="00752BC9" w:rsidRDefault="00752BC9" w:rsidP="00752BC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52BC9" w:rsidRPr="00752BC9" w:rsidRDefault="00752BC9" w:rsidP="00752BC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52BC9">
                        <w:rPr>
                          <w:rFonts w:ascii="Verdana" w:hAnsi="Verdana"/>
                          <w:sz w:val="20"/>
                          <w:szCs w:val="20"/>
                        </w:rPr>
                        <w:t>Happened to someone else, but that I witnessed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  <w:p w:rsidR="00752BC9" w:rsidRDefault="00752BC9" w:rsidP="00752BC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52BC9" w:rsidRPr="00752BC9" w:rsidRDefault="00752BC9" w:rsidP="00752BC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52BC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Happened to / was witnessed by </w:t>
                      </w:r>
                      <w:r w:rsidR="00281F63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/ negatively affected </w:t>
                      </w:r>
                      <w:r w:rsidRPr="00752BC9">
                        <w:rPr>
                          <w:rFonts w:ascii="Verdana" w:hAnsi="Verdana"/>
                          <w:sz w:val="20"/>
                          <w:szCs w:val="20"/>
                        </w:rPr>
                        <w:t>someone else, but I am acting on that person’s behalf*</w:t>
                      </w:r>
                    </w:p>
                    <w:p w:rsidR="00752BC9" w:rsidRPr="00A412A6" w:rsidRDefault="00752BC9" w:rsidP="00752BC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52BC9" w:rsidRPr="00A412A6" w:rsidRDefault="00752BC9" w:rsidP="00752BC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752BC9" w:rsidRPr="00A412A6" w:rsidRDefault="00752BC9" w:rsidP="00A412A6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2055" w:rsidRDefault="00846BA5" w:rsidP="00752BC9">
      <w:pPr>
        <w:widowControl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19721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B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A5FE8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</w:t>
      </w: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846BA5" w:rsidP="00D141D5">
      <w:pPr>
        <w:widowControl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77124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B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542055" w:rsidRDefault="001A5FE8" w:rsidP="00752BC9">
      <w:pPr>
        <w:widowContro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</w:t>
      </w: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846BA5" w:rsidP="00D141D5">
      <w:pPr>
        <w:widowControl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39018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B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542055" w:rsidRDefault="001A5FE8" w:rsidP="00752BC9">
      <w:pPr>
        <w:widowContro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</w:t>
      </w: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752BC9" w:rsidRDefault="00846BA5" w:rsidP="00752BC9">
      <w:pPr>
        <w:widowControl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31648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B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892B8D" w:rsidP="00D141D5">
      <w:pPr>
        <w:widowControl w:val="0"/>
        <w:rPr>
          <w:rFonts w:ascii="Verdana" w:hAnsi="Verdana"/>
          <w:sz w:val="20"/>
          <w:szCs w:val="20"/>
        </w:rPr>
      </w:pPr>
      <w:r w:rsidRPr="00A412A6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F52B90A" wp14:editId="63918494">
                <wp:simplePos x="0" y="0"/>
                <wp:positionH relativeFrom="column">
                  <wp:posOffset>-125730</wp:posOffset>
                </wp:positionH>
                <wp:positionV relativeFrom="paragraph">
                  <wp:posOffset>104140</wp:posOffset>
                </wp:positionV>
                <wp:extent cx="5989320" cy="1403985"/>
                <wp:effectExtent l="0" t="0" r="0" b="508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2A6" w:rsidRPr="00752BC9" w:rsidRDefault="00A412A6" w:rsidP="00841D24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*If you are acting on </w:t>
                            </w:r>
                            <w:r w:rsidR="00841D24"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behalf of someone else</w:t>
                            </w:r>
                            <w:r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1D24"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we will require </w:t>
                            </w:r>
                            <w:r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written consent </w:t>
                            </w:r>
                            <w:r w:rsidR="00841D24"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  <w:r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rom the person affected</w:t>
                            </w:r>
                            <w:r w:rsidR="00841D24"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to confirm they are happy for you to act on their behalf regarding their complaint</w:t>
                            </w:r>
                            <w:r w:rsidRPr="00752BC9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-9.9pt;margin-top:8.2pt;width:471.6pt;height:110.55pt;z-index:251774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" stroked="f">
                <v:textbox style="mso-fit-shape-to-text:t">
                  <w:txbxContent>
                    <w:p w:rsidR="00A412A6" w:rsidRPr="00752BC9" w:rsidRDefault="00A412A6" w:rsidP="00841D24">
                      <w:pPr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</w:pPr>
                      <w:r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 xml:space="preserve">*If you are acting on </w:t>
                      </w:r>
                      <w:r w:rsidR="00841D24"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behalf of someone else</w:t>
                      </w:r>
                      <w:r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41D24"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 xml:space="preserve">we will require </w:t>
                      </w:r>
                      <w:r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 xml:space="preserve">written consent </w:t>
                      </w:r>
                      <w:r w:rsidR="00841D24"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f</w:t>
                      </w:r>
                      <w:r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rom the person affected</w:t>
                      </w:r>
                      <w:r w:rsidR="00841D24"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 xml:space="preserve"> to confirm they are happy for you to act on their behalf regarding their complaint</w:t>
                      </w:r>
                      <w:r w:rsidRPr="00752BC9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542055" w:rsidP="00D141D5">
      <w:pPr>
        <w:widowControl w:val="0"/>
        <w:rPr>
          <w:rFonts w:ascii="Verdana" w:hAnsi="Verdana"/>
          <w:sz w:val="20"/>
          <w:szCs w:val="20"/>
        </w:rPr>
      </w:pPr>
    </w:p>
    <w:p w:rsidR="00542055" w:rsidRDefault="00892B8D" w:rsidP="00D141D5">
      <w:pPr>
        <w:widowControl w:val="0"/>
        <w:rPr>
          <w:rFonts w:ascii="Verdana" w:hAnsi="Verdana"/>
          <w:sz w:val="20"/>
          <w:szCs w:val="20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4A41AD" wp14:editId="42C64C3C">
                <wp:simplePos x="0" y="0"/>
                <wp:positionH relativeFrom="column">
                  <wp:posOffset>-152400</wp:posOffset>
                </wp:positionH>
                <wp:positionV relativeFrom="paragraph">
                  <wp:posOffset>81915</wp:posOffset>
                </wp:positionV>
                <wp:extent cx="6013450" cy="320040"/>
                <wp:effectExtent l="0" t="0" r="25400" b="22860"/>
                <wp:wrapNone/>
                <wp:docPr id="297" name="Text Box 2" title="Section 4 - About your complai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3DE" w:rsidRPr="00E460EF" w:rsidRDefault="009F6FB8" w:rsidP="0054205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Section </w:t>
                            </w:r>
                            <w:r w:rsidR="00542055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="004853DE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About your complaint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alt="Title: Section 4 - About your complaint" style="position:absolute;margin-left:-12pt;margin-top:6.45pt;width:473.5pt;height:25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" fillcolor="#365f91 [2404]">
                <v:textbox>
                  <w:txbxContent>
                    <w:p w:rsidR="004853DE" w:rsidRPr="00E460EF" w:rsidRDefault="009F6FB8" w:rsidP="00542055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Section </w:t>
                      </w:r>
                      <w:r w:rsidR="00542055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-</w:t>
                      </w:r>
                      <w:r w:rsidR="004853DE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About your complaint</w:t>
                      </w:r>
                    </w:p>
                  </w:txbxContent>
                </v:textbox>
              </v:shape>
            </w:pict>
          </mc:Fallback>
        </mc:AlternateContent>
      </w:r>
    </w:p>
    <w:p w:rsidR="004853DE" w:rsidRDefault="004853DE" w:rsidP="00D141D5">
      <w:pPr>
        <w:widowControl w:val="0"/>
        <w:rPr>
          <w:rFonts w:ascii="Verdana" w:hAnsi="Verdana"/>
          <w:sz w:val="20"/>
          <w:szCs w:val="20"/>
        </w:rPr>
      </w:pPr>
    </w:p>
    <w:p w:rsidR="001B2D40" w:rsidRDefault="001B2D40">
      <w:pPr>
        <w:rPr>
          <w:rFonts w:ascii="Verdana" w:hAnsi="Verdana"/>
          <w:b/>
          <w:bCs/>
          <w:color w:val="808080"/>
          <w:sz w:val="20"/>
          <w:szCs w:val="20"/>
          <w:u w:color="808080"/>
        </w:rPr>
      </w:pPr>
    </w:p>
    <w:p w:rsidR="00742A7A" w:rsidRDefault="001B2D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iCs/>
          <w:noProof/>
          <w:sz w:val="20"/>
          <w:szCs w:val="20"/>
          <w:lang w:val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7DA20A" wp14:editId="6DBE0CCE">
                <wp:simplePos x="0" y="0"/>
                <wp:positionH relativeFrom="column">
                  <wp:posOffset>-76200</wp:posOffset>
                </wp:positionH>
                <wp:positionV relativeFrom="paragraph">
                  <wp:posOffset>142875</wp:posOffset>
                </wp:positionV>
                <wp:extent cx="5692140" cy="929640"/>
                <wp:effectExtent l="0" t="0" r="22860" b="14605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140" cy="929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544E62" w:rsidRPr="00544E62" w:rsidRDefault="00544E62" w:rsidP="00501FFC">
                            <w:pPr>
                              <w:spacing w:before="20" w:after="2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Relevant d</w:t>
                            </w:r>
                            <w:r w:rsidRPr="00D5773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ate(s)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and times of your complaint</w:t>
                            </w:r>
                            <w:r w:rsidR="000C645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44E62" w:rsidRDefault="00544E62" w:rsidP="005F145B"/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0" o:spid="_x0000_s1049" type="#_x0000_t202" style="position:absolute;margin-left:-6pt;margin-top:11.25pt;width:448.2pt;height:73.2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" filled="f" strokecolor="white [3212]" strokeweight=".5pt">
                <v:textbox style="mso-fit-shape-to-text:t" inset="0,0,0,0">
                  <w:txbxContent>
                    <w:p w:rsidR="00544E62" w:rsidRPr="00544E62" w:rsidRDefault="00544E62" w:rsidP="00501FFC">
                      <w:pPr>
                        <w:spacing w:before="20" w:after="2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Relevant d</w:t>
                      </w:r>
                      <w:r w:rsidRPr="00D57733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ate(s)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and times of your complaint</w:t>
                      </w:r>
                      <w:r w:rsidR="000C6450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  <w:p w:rsidR="00544E62" w:rsidRDefault="00544E62" w:rsidP="005F145B"/>
                  </w:txbxContent>
                </v:textbox>
              </v:shape>
            </w:pict>
          </mc:Fallback>
        </mc:AlternateContent>
      </w: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915FB7">
      <w:pPr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FE3D5D" wp14:editId="6A84DC4B">
                <wp:simplePos x="0" y="0"/>
                <wp:positionH relativeFrom="column">
                  <wp:posOffset>-45720</wp:posOffset>
                </wp:positionH>
                <wp:positionV relativeFrom="paragraph">
                  <wp:posOffset>121285</wp:posOffset>
                </wp:positionV>
                <wp:extent cx="2872740" cy="320040"/>
                <wp:effectExtent l="0" t="0" r="22860" b="22860"/>
                <wp:wrapNone/>
                <wp:docPr id="19" name="Text Box 2" descr="If any relevant" title="Date and time of incid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FB7" w:rsidRPr="005D424E" w:rsidRDefault="00915FB7" w:rsidP="00915FB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alt="Title: Date and time of incident - Description: If any relevant" style="position:absolute;margin-left:-3.6pt;margin-top:9.55pt;width:226.2pt;height:2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" strokecolor="#a5a5a5 [2092]">
                <v:textbox>
                  <w:txbxContent>
                    <w:p w:rsidR="00915FB7" w:rsidRPr="005D424E" w:rsidRDefault="00915FB7" w:rsidP="00915FB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915FB7">
      <w:pPr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041C57" wp14:editId="66BFE914">
                <wp:simplePos x="0" y="0"/>
                <wp:positionH relativeFrom="column">
                  <wp:posOffset>-101600</wp:posOffset>
                </wp:positionH>
                <wp:positionV relativeFrom="paragraph">
                  <wp:posOffset>38735</wp:posOffset>
                </wp:positionV>
                <wp:extent cx="5717540" cy="1403985"/>
                <wp:effectExtent l="0" t="0" r="0" b="508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62" w:rsidRPr="001B2D40" w:rsidRDefault="00544E62" w:rsidP="00915FB7">
                            <w:pPr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B2D40"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  <w:t>If reported to the Police and Police station, please give the incident number</w:t>
                            </w:r>
                            <w:r w:rsidR="000C6450"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44E62" w:rsidRDefault="00544E62" w:rsidP="00544E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-8pt;margin-top:3.05pt;width:450.2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" stroked="f">
                <v:textbox style="mso-fit-shape-to-text:t">
                  <w:txbxContent>
                    <w:p w:rsidR="00544E62" w:rsidRPr="001B2D40" w:rsidRDefault="00544E62" w:rsidP="00915FB7">
                      <w:pPr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</w:pPr>
                      <w:r w:rsidRPr="001B2D40"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  <w:t>If reported to the Police and Police station, please give the incident number</w:t>
                      </w:r>
                      <w:r w:rsidR="000C6450"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:rsidR="00544E62" w:rsidRDefault="00544E62" w:rsidP="00544E62"/>
                  </w:txbxContent>
                </v:textbox>
              </v:shape>
            </w:pict>
          </mc:Fallback>
        </mc:AlternateContent>
      </w: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915FB7">
      <w:pPr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5D9C4C" wp14:editId="01420F5E">
                <wp:simplePos x="0" y="0"/>
                <wp:positionH relativeFrom="column">
                  <wp:posOffset>-45720</wp:posOffset>
                </wp:positionH>
                <wp:positionV relativeFrom="paragraph">
                  <wp:posOffset>111760</wp:posOffset>
                </wp:positionV>
                <wp:extent cx="2872740" cy="320040"/>
                <wp:effectExtent l="0" t="0" r="22860" b="22860"/>
                <wp:wrapNone/>
                <wp:docPr id="305" name="Text Box 2" descr="If reported" title="Police incident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62" w:rsidRPr="005D424E" w:rsidRDefault="00544E62" w:rsidP="00544E6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alt="Title: Police incident number - Description: If reported" style="position:absolute;margin-left:-3.6pt;margin-top:8.8pt;width:226.2pt;height:25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" strokecolor="#a5a5a5 [2092]">
                <v:textbox>
                  <w:txbxContent>
                    <w:p w:rsidR="00544E62" w:rsidRPr="005D424E" w:rsidRDefault="00544E62" w:rsidP="00544E6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5F145B" w:rsidP="00501FFC">
      <w:pPr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A49811" wp14:editId="616AA6DB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2316480" cy="1403985"/>
                <wp:effectExtent l="0" t="0" r="0" b="508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E62" w:rsidRDefault="00544E62" w:rsidP="00A75682">
                            <w:r w:rsidRPr="00D5773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Location of the incident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margin-left:-6pt;margin-top:6.8pt;width:182.4pt;height:110.55pt;z-index:251734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" filled="f" stroked="f">
                <v:textbox style="mso-fit-shape-to-text:t">
                  <w:txbxContent>
                    <w:p w:rsidR="00544E62" w:rsidRDefault="00544E62" w:rsidP="00A75682">
                      <w:r w:rsidRPr="00D57733">
                        <w:rPr>
                          <w:rFonts w:ascii="Verdana" w:hAnsi="Verdana"/>
                          <w:sz w:val="20"/>
                          <w:szCs w:val="20"/>
                        </w:rPr>
                        <w:t>Location of the incident</w:t>
                      </w:r>
                    </w:p>
                  </w:txbxContent>
                </v:textbox>
              </v:shape>
            </w:pict>
          </mc:Fallback>
        </mc:AlternateContent>
      </w: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544E62" w:rsidRDefault="00915FB7">
      <w:pPr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BBE9ECE" wp14:editId="7ADEF7B6">
                <wp:simplePos x="0" y="0"/>
                <wp:positionH relativeFrom="column">
                  <wp:posOffset>-76200</wp:posOffset>
                </wp:positionH>
                <wp:positionV relativeFrom="paragraph">
                  <wp:posOffset>39370</wp:posOffset>
                </wp:positionV>
                <wp:extent cx="2903220" cy="457200"/>
                <wp:effectExtent l="0" t="0" r="11430" b="19050"/>
                <wp:wrapNone/>
                <wp:docPr id="306" name="Text Box 2" title="Location of incid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439" w:rsidRPr="005D424E" w:rsidRDefault="00B95439" w:rsidP="00B9543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alt="Title: Location of incident" style="position:absolute;margin-left:-6pt;margin-top:3.1pt;width:228.6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" strokecolor="#a5a5a5 [2092]">
                <v:textbox>
                  <w:txbxContent>
                    <w:p w:rsidR="00B95439" w:rsidRPr="005D424E" w:rsidRDefault="00B95439" w:rsidP="00B9543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4E62" w:rsidRDefault="00544E62">
      <w:pPr>
        <w:rPr>
          <w:rFonts w:ascii="Verdana" w:hAnsi="Verdana"/>
          <w:sz w:val="20"/>
          <w:szCs w:val="20"/>
        </w:rPr>
      </w:pP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6C2EE6" w:rsidRDefault="006C2EE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915FB7" w:rsidRDefault="00BE431C">
      <w:pPr>
        <w:rPr>
          <w:rFonts w:ascii="Verdana" w:hAnsi="Verdana"/>
          <w:sz w:val="20"/>
          <w:szCs w:val="20"/>
        </w:rPr>
      </w:pPr>
      <w:r w:rsidRPr="00B95439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A87D7C7" wp14:editId="486DEBB2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897880" cy="409575"/>
                <wp:effectExtent l="0" t="0" r="7620" b="9525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439" w:rsidRPr="000C6450" w:rsidRDefault="00B95439" w:rsidP="000C6450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Details about your complaint</w:t>
                            </w:r>
                            <w:r w:rsidR="0005301D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including details of any damage or injuries</w:t>
                            </w:r>
                            <w:r w:rsidR="000C645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  <w:r w:rsidR="0005301D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Please explain how you were affected by this matter: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-9pt;margin-top:0;width:464.4pt;height:32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7hJQIAACU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" stroked="f">
                <v:textbox>
                  <w:txbxContent>
                    <w:p w:rsidR="00B95439" w:rsidRPr="000C6450" w:rsidRDefault="00B95439" w:rsidP="000C6450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Details about your complaint</w:t>
                      </w:r>
                      <w:r w:rsidR="0005301D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including details of any damage or injuries</w:t>
                      </w:r>
                      <w:r w:rsidR="000C6450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  <w:r w:rsidR="0005301D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Please explain how you were affected by this matter:</w:t>
                      </w:r>
                    </w:p>
                  </w:txbxContent>
                </v:textbox>
              </v:shape>
            </w:pict>
          </mc:Fallback>
        </mc:AlternateContent>
      </w: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915FB7" w:rsidRDefault="00BE431C">
      <w:pPr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CB026F" wp14:editId="4D295A47">
                <wp:simplePos x="0" y="0"/>
                <wp:positionH relativeFrom="column">
                  <wp:posOffset>-171450</wp:posOffset>
                </wp:positionH>
                <wp:positionV relativeFrom="paragraph">
                  <wp:posOffset>100965</wp:posOffset>
                </wp:positionV>
                <wp:extent cx="5955030" cy="2211705"/>
                <wp:effectExtent l="0" t="0" r="26670" b="17145"/>
                <wp:wrapNone/>
                <wp:docPr id="16" name="Text Box 2" descr="including details of any damage or injuries and how you have been affected by this matter" title="Details of complai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221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FB7" w:rsidRPr="004F71BD" w:rsidRDefault="00915FB7" w:rsidP="00915FB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D223EE" w:rsidRPr="004F71BD" w:rsidRDefault="00D223EE" w:rsidP="00915FB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D223EE" w:rsidRDefault="00D223EE" w:rsidP="00915FB7"/>
                          <w:p w:rsidR="00D223EE" w:rsidRDefault="00D223EE" w:rsidP="00915FB7"/>
                          <w:p w:rsidR="00D223EE" w:rsidRPr="005A432D" w:rsidRDefault="00D223EE" w:rsidP="00915FB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D223EE" w:rsidRDefault="00D223EE" w:rsidP="00915FB7"/>
                          <w:p w:rsidR="00D223EE" w:rsidRDefault="00D223EE" w:rsidP="00915F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alt="Title: Details of complaint - Description: including details of any damage or injuries and how you have been affected by this matter" style="position:absolute;margin-left:-13.5pt;margin-top:7.95pt;width:468.9pt;height:174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" strokecolor="#a5a5a5 [2092]">
                <v:textbox>
                  <w:txbxContent>
                    <w:p w:rsidR="00915FB7" w:rsidRPr="004F71BD" w:rsidRDefault="00915FB7" w:rsidP="00915FB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D223EE" w:rsidRPr="004F71BD" w:rsidRDefault="00D223EE" w:rsidP="00915FB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D223EE" w:rsidRDefault="00D223EE" w:rsidP="00915FB7"/>
                    <w:p w:rsidR="00D223EE" w:rsidRDefault="00D223EE" w:rsidP="00915FB7"/>
                    <w:p w:rsidR="00D223EE" w:rsidRPr="005A432D" w:rsidRDefault="00D223EE" w:rsidP="00915FB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D223EE" w:rsidRDefault="00D223EE" w:rsidP="00915FB7"/>
                    <w:p w:rsidR="00D223EE" w:rsidRDefault="00D223EE" w:rsidP="00915FB7"/>
                  </w:txbxContent>
                </v:textbox>
              </v:shape>
            </w:pict>
          </mc:Fallback>
        </mc:AlternateContent>
      </w: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915FB7" w:rsidRDefault="00915FB7">
      <w:pPr>
        <w:rPr>
          <w:rFonts w:ascii="Verdana" w:hAnsi="Verdana"/>
          <w:sz w:val="20"/>
          <w:szCs w:val="20"/>
        </w:rPr>
      </w:pPr>
    </w:p>
    <w:p w:rsidR="00B95439" w:rsidRDefault="00B95439">
      <w:pPr>
        <w:rPr>
          <w:rFonts w:ascii="Verdana" w:hAnsi="Verdana"/>
          <w:sz w:val="20"/>
          <w:szCs w:val="20"/>
        </w:rPr>
      </w:pPr>
    </w:p>
    <w:p w:rsidR="004853DE" w:rsidRDefault="004853DE">
      <w:pPr>
        <w:rPr>
          <w:rFonts w:ascii="Verdana" w:hAnsi="Verdana"/>
          <w:sz w:val="20"/>
          <w:szCs w:val="20"/>
        </w:rPr>
      </w:pPr>
    </w:p>
    <w:p w:rsidR="00D223EE" w:rsidRDefault="00D223EE">
      <w:pPr>
        <w:rPr>
          <w:rFonts w:ascii="Verdana" w:hAnsi="Verdana"/>
          <w:sz w:val="20"/>
          <w:szCs w:val="20"/>
        </w:rPr>
      </w:pPr>
    </w:p>
    <w:p w:rsidR="00D223EE" w:rsidRDefault="00D223EE">
      <w:pPr>
        <w:rPr>
          <w:rFonts w:ascii="Verdana" w:hAnsi="Verdana"/>
          <w:sz w:val="20"/>
          <w:szCs w:val="20"/>
        </w:rPr>
      </w:pPr>
    </w:p>
    <w:p w:rsidR="00D223EE" w:rsidRDefault="00D223EE">
      <w:pPr>
        <w:rPr>
          <w:rFonts w:ascii="Verdana" w:hAnsi="Verdana"/>
          <w:sz w:val="20"/>
          <w:szCs w:val="20"/>
        </w:rPr>
      </w:pPr>
    </w:p>
    <w:p w:rsidR="00D223EE" w:rsidRDefault="00D223EE">
      <w:pPr>
        <w:rPr>
          <w:rFonts w:ascii="Verdana" w:hAnsi="Verdana"/>
          <w:sz w:val="20"/>
          <w:szCs w:val="20"/>
        </w:rPr>
      </w:pPr>
    </w:p>
    <w:p w:rsidR="004853DE" w:rsidRDefault="004853DE">
      <w:pPr>
        <w:rPr>
          <w:rFonts w:ascii="Verdana" w:eastAsia="Arial Unicode MS" w:hAnsi="Verdana" w:cs="Arial Unicode MS"/>
          <w:b/>
          <w:bCs/>
          <w:color w:val="808080"/>
          <w:sz w:val="20"/>
          <w:szCs w:val="20"/>
          <w:u w:color="808080"/>
        </w:rPr>
      </w:pPr>
    </w:p>
    <w:tbl>
      <w:tblPr>
        <w:tblW w:w="85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68"/>
      </w:tblGrid>
      <w:tr w:rsidR="00742A7A" w:rsidRPr="00D57733">
        <w:trPr>
          <w:trHeight w:val="233"/>
        </w:trPr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A7A" w:rsidRPr="00D57733" w:rsidRDefault="00742A7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C1676" w:rsidRDefault="00EC1676">
      <w:pPr>
        <w:rPr>
          <w:rFonts w:ascii="Verdana" w:hAnsi="Verdana"/>
          <w:sz w:val="20"/>
          <w:szCs w:val="20"/>
        </w:rPr>
      </w:pPr>
    </w:p>
    <w:p w:rsidR="003F724A" w:rsidRPr="00D57733" w:rsidRDefault="00A412A6" w:rsidP="003F724A">
      <w:pPr>
        <w:rPr>
          <w:rFonts w:ascii="Verdana" w:hAnsi="Verdana"/>
          <w:sz w:val="20"/>
          <w:szCs w:val="20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1C39CC" wp14:editId="6BE1EED2">
                <wp:simplePos x="0" y="0"/>
                <wp:positionH relativeFrom="column">
                  <wp:posOffset>-189230</wp:posOffset>
                </wp:positionH>
                <wp:positionV relativeFrom="paragraph">
                  <wp:posOffset>25400</wp:posOffset>
                </wp:positionV>
                <wp:extent cx="5974080" cy="320040"/>
                <wp:effectExtent l="0" t="0" r="26670" b="22860"/>
                <wp:wrapNone/>
                <wp:docPr id="298" name="Text Box 2" title="Section 5 - desired outco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3DE" w:rsidRPr="00E460EF" w:rsidRDefault="009F6FB8" w:rsidP="004F71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Section </w:t>
                            </w:r>
                            <w:r w:rsidR="004F71BD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301D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–</w:t>
                            </w:r>
                            <w:r w:rsidR="004853DE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301D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Desired 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alt="Title: Section 5 - desired outcome" style="position:absolute;margin-left:-14.9pt;margin-top:2pt;width:470.4pt;height:25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" fillcolor="#365f91 [2404]">
                <v:textbox>
                  <w:txbxContent>
                    <w:p w:rsidR="004853DE" w:rsidRPr="00E460EF" w:rsidRDefault="009F6FB8" w:rsidP="004F71BD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Section </w:t>
                      </w:r>
                      <w:r w:rsidR="004F71BD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05301D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–</w:t>
                      </w:r>
                      <w:r w:rsidR="004853DE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05301D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Desired Outcome</w:t>
                      </w:r>
                    </w:p>
                  </w:txbxContent>
                </v:textbox>
              </v:shape>
            </w:pict>
          </mc:Fallback>
        </mc:AlternateContent>
      </w:r>
      <w:r w:rsidR="003F724A" w:rsidRPr="00D57733">
        <w:rPr>
          <w:rFonts w:ascii="Verdana" w:hAnsi="Verdana"/>
          <w:sz w:val="20"/>
          <w:szCs w:val="20"/>
        </w:rPr>
        <w:t xml:space="preserve"> </w:t>
      </w:r>
    </w:p>
    <w:p w:rsidR="00742A7A" w:rsidRDefault="00742A7A">
      <w:pPr>
        <w:widowControl w:val="0"/>
        <w:rPr>
          <w:rFonts w:ascii="Verdana" w:hAnsi="Verdana"/>
          <w:sz w:val="20"/>
          <w:szCs w:val="20"/>
        </w:rPr>
      </w:pPr>
    </w:p>
    <w:p w:rsidR="003F724A" w:rsidRDefault="003F724A">
      <w:pPr>
        <w:widowControl w:val="0"/>
        <w:rPr>
          <w:rFonts w:ascii="Verdana" w:hAnsi="Verdana"/>
          <w:sz w:val="20"/>
          <w:szCs w:val="20"/>
        </w:rPr>
      </w:pPr>
    </w:p>
    <w:p w:rsidR="003F724A" w:rsidRDefault="00B9282D" w:rsidP="00B9282D">
      <w:pPr>
        <w:widowControl w:val="0"/>
        <w:rPr>
          <w:rFonts w:ascii="Verdana" w:hAnsi="Verdana"/>
          <w:sz w:val="20"/>
          <w:szCs w:val="20"/>
        </w:rPr>
      </w:pPr>
      <w:r w:rsidRPr="003F724A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A8F8504" wp14:editId="6EEED346">
                <wp:simplePos x="0" y="0"/>
                <wp:positionH relativeFrom="column">
                  <wp:posOffset>-177165</wp:posOffset>
                </wp:positionH>
                <wp:positionV relativeFrom="paragraph">
                  <wp:posOffset>11430</wp:posOffset>
                </wp:positionV>
                <wp:extent cx="3072765" cy="1403985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7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24A" w:rsidRDefault="003F724A" w:rsidP="003F724A">
                            <w:r w:rsidRPr="00D5773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Explain what outcome you are seekin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margin-left:-13.95pt;margin-top:.9pt;width:241.95pt;height:110.55pt;z-index:25175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" stroked="f">
                <v:textbox style="mso-fit-shape-to-text:t">
                  <w:txbxContent>
                    <w:p w:rsidR="003F724A" w:rsidRDefault="003F724A" w:rsidP="003F724A">
                      <w:r w:rsidRPr="00D57733">
                        <w:rPr>
                          <w:rFonts w:ascii="Verdana" w:hAnsi="Verdana"/>
                          <w:sz w:val="20"/>
                          <w:szCs w:val="20"/>
                        </w:rPr>
                        <w:t>Explain what outcome you are seekin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B9282D" w:rsidRDefault="00B9282D" w:rsidP="00B9282D">
      <w:pPr>
        <w:widowControl w:val="0"/>
        <w:rPr>
          <w:rFonts w:ascii="Verdana" w:hAnsi="Verdana"/>
          <w:sz w:val="20"/>
          <w:szCs w:val="20"/>
        </w:rPr>
      </w:pPr>
    </w:p>
    <w:p w:rsidR="001B2D40" w:rsidRDefault="004F71BD">
      <w:pPr>
        <w:widowControl w:val="0"/>
        <w:rPr>
          <w:rFonts w:ascii="Verdana" w:hAnsi="Verdana"/>
          <w:sz w:val="20"/>
          <w:szCs w:val="20"/>
        </w:rPr>
      </w:pPr>
      <w:r w:rsidRPr="00544E62">
        <w:rPr>
          <w:rFonts w:ascii="Verdana" w:hAnsi="Verdana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FC655E" wp14:editId="78C96BEF">
                <wp:simplePos x="0" y="0"/>
                <wp:positionH relativeFrom="column">
                  <wp:posOffset>-190499</wp:posOffset>
                </wp:positionH>
                <wp:positionV relativeFrom="paragraph">
                  <wp:posOffset>49530</wp:posOffset>
                </wp:positionV>
                <wp:extent cx="5974080" cy="914400"/>
                <wp:effectExtent l="0" t="0" r="26670" b="19050"/>
                <wp:wrapNone/>
                <wp:docPr id="311" name="Text Box 2" title="Outcome sough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24A" w:rsidRPr="005A432D" w:rsidRDefault="003F724A" w:rsidP="003F724A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alt="Title: Outcome sought" style="position:absolute;margin-left:-15pt;margin-top:3.9pt;width:470.4pt;height:1in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" strokecolor="#a5a5a5 [2092]">
                <v:textbox>
                  <w:txbxContent>
                    <w:p w:rsidR="003F724A" w:rsidRPr="005A432D" w:rsidRDefault="003F724A" w:rsidP="003F724A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0CDE" w:rsidRDefault="00C30CDE" w:rsidP="00C30CDE">
      <w:pPr>
        <w:widowControl w:val="0"/>
        <w:rPr>
          <w:rFonts w:ascii="Verdana" w:hAnsi="Verdana"/>
          <w:sz w:val="20"/>
          <w:szCs w:val="20"/>
        </w:rPr>
      </w:pPr>
    </w:p>
    <w:p w:rsidR="003A7B4A" w:rsidRDefault="003A7B4A" w:rsidP="00C30CDE">
      <w:pPr>
        <w:widowControl w:val="0"/>
        <w:rPr>
          <w:rFonts w:ascii="Verdana" w:hAnsi="Verdana"/>
          <w:sz w:val="20"/>
          <w:szCs w:val="20"/>
        </w:rPr>
      </w:pPr>
    </w:p>
    <w:p w:rsidR="003A7B4A" w:rsidRDefault="003A7B4A" w:rsidP="00C30CDE">
      <w:pPr>
        <w:widowControl w:val="0"/>
        <w:rPr>
          <w:rFonts w:ascii="Verdana" w:hAnsi="Verdana"/>
          <w:sz w:val="20"/>
          <w:szCs w:val="20"/>
        </w:rPr>
      </w:pPr>
    </w:p>
    <w:p w:rsidR="00915FB7" w:rsidRDefault="00915FB7" w:rsidP="003A7B4A">
      <w:pPr>
        <w:widowControl w:val="0"/>
        <w:rPr>
          <w:rFonts w:ascii="Verdana" w:hAnsi="Verdana"/>
          <w:b/>
          <w:bCs/>
          <w:sz w:val="20"/>
          <w:szCs w:val="20"/>
        </w:rPr>
      </w:pPr>
    </w:p>
    <w:p w:rsidR="00915FB7" w:rsidRDefault="00915FB7" w:rsidP="003A7B4A">
      <w:pPr>
        <w:widowControl w:val="0"/>
        <w:rPr>
          <w:rFonts w:ascii="Verdana" w:hAnsi="Verdana"/>
          <w:b/>
          <w:bCs/>
          <w:sz w:val="20"/>
          <w:szCs w:val="20"/>
        </w:rPr>
      </w:pPr>
    </w:p>
    <w:p w:rsidR="00915FB7" w:rsidRDefault="00915FB7" w:rsidP="003A7B4A">
      <w:pPr>
        <w:widowControl w:val="0"/>
        <w:rPr>
          <w:rFonts w:ascii="Verdana" w:hAnsi="Verdana"/>
          <w:b/>
          <w:bCs/>
          <w:sz w:val="20"/>
          <w:szCs w:val="20"/>
        </w:rPr>
      </w:pPr>
    </w:p>
    <w:p w:rsidR="00A41B84" w:rsidRDefault="00A41B84" w:rsidP="003A7B4A">
      <w:pPr>
        <w:widowControl w:val="0"/>
        <w:rPr>
          <w:rFonts w:ascii="Verdana" w:hAnsi="Verdana"/>
          <w:b/>
          <w:bCs/>
          <w:sz w:val="20"/>
          <w:szCs w:val="20"/>
        </w:rPr>
      </w:pPr>
    </w:p>
    <w:p w:rsidR="00A412A6" w:rsidRDefault="004F71BD" w:rsidP="003A7B4A">
      <w:pPr>
        <w:widowControl w:val="0"/>
        <w:rPr>
          <w:rFonts w:ascii="Verdana" w:hAnsi="Verdana"/>
          <w:b/>
          <w:bCs/>
          <w:sz w:val="20"/>
          <w:szCs w:val="20"/>
        </w:rPr>
      </w:pPr>
      <w:r w:rsidRPr="00E460EF">
        <w:rPr>
          <w:rFonts w:ascii="Verdana" w:eastAsia="Arial Unicode MS" w:hAnsi="Verdana" w:cs="Arial Unicode MS"/>
          <w:b/>
          <w:bCs/>
          <w:noProof/>
          <w:sz w:val="24"/>
          <w:szCs w:val="2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DC9BDF6" wp14:editId="0F894C21">
                <wp:simplePos x="0" y="0"/>
                <wp:positionH relativeFrom="column">
                  <wp:posOffset>-152400</wp:posOffset>
                </wp:positionH>
                <wp:positionV relativeFrom="paragraph">
                  <wp:posOffset>14605</wp:posOffset>
                </wp:positionV>
                <wp:extent cx="5935980" cy="320040"/>
                <wp:effectExtent l="0" t="0" r="26670" b="22860"/>
                <wp:wrapNone/>
                <wp:docPr id="9" name="Text Box 2" title="Section 6 - Submitting this for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B4A" w:rsidRPr="00E460EF" w:rsidRDefault="0005301D" w:rsidP="004F71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Section </w:t>
                            </w:r>
                            <w:r w:rsidR="004F71BD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  <w:r w:rsidR="003A7B4A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– Submitting this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alt="Title: Section 6 - Submitting this form" style="position:absolute;margin-left:-12pt;margin-top:1.15pt;width:467.4pt;height:25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" fillcolor="#365f91 [2404]">
                <v:textbox>
                  <w:txbxContent>
                    <w:p w:rsidR="003A7B4A" w:rsidRPr="00E460EF" w:rsidRDefault="0005301D" w:rsidP="004F71BD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Section </w:t>
                      </w:r>
                      <w:r w:rsidR="004F71BD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  <w:r w:rsidR="003A7B4A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– Submitting this form</w:t>
                      </w:r>
                    </w:p>
                  </w:txbxContent>
                </v:textbox>
              </v:shape>
            </w:pict>
          </mc:Fallback>
        </mc:AlternateContent>
      </w:r>
    </w:p>
    <w:p w:rsidR="00A412A6" w:rsidRDefault="00A412A6" w:rsidP="003A7B4A">
      <w:pPr>
        <w:widowControl w:val="0"/>
        <w:rPr>
          <w:rFonts w:ascii="Verdana" w:hAnsi="Verdana"/>
          <w:b/>
          <w:bCs/>
          <w:sz w:val="20"/>
          <w:szCs w:val="20"/>
        </w:rPr>
      </w:pPr>
    </w:p>
    <w:p w:rsidR="00A412A6" w:rsidRDefault="00A412A6" w:rsidP="003A7B4A">
      <w:pPr>
        <w:widowControl w:val="0"/>
        <w:rPr>
          <w:rFonts w:ascii="Verdana" w:hAnsi="Verdana"/>
          <w:b/>
          <w:bCs/>
          <w:sz w:val="20"/>
          <w:szCs w:val="20"/>
        </w:rPr>
      </w:pPr>
    </w:p>
    <w:p w:rsidR="00742A7A" w:rsidRPr="00D57733" w:rsidRDefault="003A7B4A" w:rsidP="003A7B4A">
      <w:pPr>
        <w:widowControl w:val="0"/>
        <w:rPr>
          <w:rFonts w:ascii="Verdana" w:hAnsi="Verdana"/>
          <w:sz w:val="20"/>
          <w:szCs w:val="20"/>
        </w:rPr>
      </w:pPr>
      <w:r w:rsidRPr="006F045A">
        <w:rPr>
          <w:rFonts w:ascii="Verdana" w:hAnsi="Verdana"/>
          <w:b/>
          <w:bCs/>
          <w:sz w:val="20"/>
          <w:szCs w:val="20"/>
        </w:rPr>
        <w:t>By email:</w:t>
      </w:r>
      <w:r>
        <w:rPr>
          <w:rFonts w:ascii="Verdana" w:hAnsi="Verdana"/>
          <w:sz w:val="20"/>
          <w:szCs w:val="20"/>
        </w:rPr>
        <w:t xml:space="preserve">  </w:t>
      </w:r>
      <w:r w:rsidR="006F045A">
        <w:rPr>
          <w:rFonts w:ascii="Verdana" w:hAnsi="Verdana"/>
          <w:sz w:val="20"/>
          <w:szCs w:val="20"/>
        </w:rPr>
        <w:t xml:space="preserve">   </w:t>
      </w:r>
      <w:hyperlink r:id="rId10" w:history="1">
        <w:r w:rsidR="001B2D40" w:rsidRPr="006F045A">
          <w:rPr>
            <w:rStyle w:val="Hyperlink"/>
            <w:rFonts w:ascii="Verdana" w:hAnsi="Verdana"/>
            <w:color w:val="auto"/>
            <w:sz w:val="20"/>
            <w:szCs w:val="20"/>
            <w:u w:val="none"/>
          </w:rPr>
          <w:t>nationalcrimeagency.complaints@nca.gov.uk</w:t>
        </w:r>
      </w:hyperlink>
    </w:p>
    <w:p w:rsidR="00742A7A" w:rsidRPr="00D57733" w:rsidRDefault="00742A7A">
      <w:pPr>
        <w:ind w:right="1440"/>
        <w:rPr>
          <w:rStyle w:val="PageNumber"/>
          <w:rFonts w:ascii="Verdana" w:hAnsi="Verdana"/>
          <w:sz w:val="20"/>
          <w:szCs w:val="20"/>
        </w:rPr>
      </w:pPr>
    </w:p>
    <w:p w:rsidR="003A7B4A" w:rsidRPr="006F045A" w:rsidRDefault="003A7B4A" w:rsidP="006F045A">
      <w:pPr>
        <w:rPr>
          <w:rStyle w:val="PageNumber"/>
          <w:rFonts w:ascii="Verdana" w:hAnsi="Verdana"/>
          <w:sz w:val="20"/>
          <w:szCs w:val="20"/>
        </w:rPr>
      </w:pPr>
      <w:r w:rsidRPr="006F045A">
        <w:rPr>
          <w:rStyle w:val="PageNumber"/>
          <w:rFonts w:ascii="Verdana" w:hAnsi="Verdana"/>
          <w:b/>
          <w:bCs/>
          <w:sz w:val="20"/>
          <w:szCs w:val="20"/>
        </w:rPr>
        <w:t>By post:</w:t>
      </w:r>
      <w:r>
        <w:rPr>
          <w:rStyle w:val="PageNumber"/>
          <w:rFonts w:ascii="Verdana" w:hAnsi="Verdana"/>
          <w:sz w:val="20"/>
          <w:szCs w:val="20"/>
        </w:rPr>
        <w:t xml:space="preserve">       </w:t>
      </w:r>
      <w:r w:rsidRPr="006F045A">
        <w:rPr>
          <w:rStyle w:val="PageNumber"/>
          <w:rFonts w:ascii="Verdana" w:hAnsi="Verdana"/>
          <w:sz w:val="20"/>
          <w:szCs w:val="20"/>
        </w:rPr>
        <w:t>Professional Standards Unit</w:t>
      </w:r>
    </w:p>
    <w:p w:rsidR="003A7B4A" w:rsidRPr="006F045A" w:rsidRDefault="003A7B4A" w:rsidP="006F045A">
      <w:pPr>
        <w:rPr>
          <w:rStyle w:val="PageNumber"/>
          <w:rFonts w:ascii="Verdana" w:hAnsi="Verdana"/>
          <w:sz w:val="20"/>
          <w:szCs w:val="20"/>
        </w:rPr>
      </w:pPr>
      <w:r w:rsidRPr="006F045A">
        <w:rPr>
          <w:rStyle w:val="PageNumber"/>
          <w:rFonts w:ascii="Verdana" w:hAnsi="Verdana"/>
          <w:sz w:val="20"/>
          <w:szCs w:val="20"/>
        </w:rPr>
        <w:t xml:space="preserve">                    PO Box 8000</w:t>
      </w:r>
    </w:p>
    <w:p w:rsidR="003A7B4A" w:rsidRPr="006F045A" w:rsidRDefault="003A7B4A" w:rsidP="006F045A">
      <w:pPr>
        <w:rPr>
          <w:rStyle w:val="PageNumber"/>
          <w:rFonts w:ascii="Verdana" w:hAnsi="Verdana"/>
          <w:sz w:val="20"/>
          <w:szCs w:val="20"/>
        </w:rPr>
      </w:pPr>
      <w:r w:rsidRPr="006F045A">
        <w:rPr>
          <w:rStyle w:val="PageNumber"/>
          <w:rFonts w:ascii="Verdana" w:hAnsi="Verdana"/>
          <w:sz w:val="20"/>
          <w:szCs w:val="20"/>
        </w:rPr>
        <w:t xml:space="preserve">                    London  </w:t>
      </w:r>
    </w:p>
    <w:p w:rsidR="00742A7A" w:rsidRPr="006F045A" w:rsidRDefault="003A7B4A" w:rsidP="006F045A">
      <w:pPr>
        <w:rPr>
          <w:rStyle w:val="PageNumber"/>
          <w:rFonts w:ascii="Verdana" w:hAnsi="Verdana"/>
          <w:sz w:val="20"/>
          <w:szCs w:val="20"/>
        </w:rPr>
      </w:pPr>
      <w:r w:rsidRPr="006F045A">
        <w:rPr>
          <w:rStyle w:val="PageNumber"/>
          <w:rFonts w:ascii="Verdana" w:hAnsi="Verdana"/>
          <w:sz w:val="20"/>
          <w:szCs w:val="20"/>
        </w:rPr>
        <w:t xml:space="preserve">                    SE11 5EN</w:t>
      </w:r>
    </w:p>
    <w:p w:rsidR="003A7B4A" w:rsidRDefault="003A7B4A" w:rsidP="00EC1676">
      <w:pPr>
        <w:rPr>
          <w:rFonts w:ascii="Verdana" w:hAnsi="Verdana"/>
          <w:b/>
          <w:bCs/>
          <w:sz w:val="20"/>
          <w:szCs w:val="20"/>
          <w:lang w:val="nl-NL"/>
        </w:rPr>
      </w:pPr>
    </w:p>
    <w:p w:rsidR="003A7B4A" w:rsidRPr="00D57733" w:rsidRDefault="003A7B4A" w:rsidP="003A7B4A">
      <w:pPr>
        <w:ind w:right="1440"/>
        <w:rPr>
          <w:rFonts w:ascii="Verdana" w:hAnsi="Verdana"/>
          <w:sz w:val="20"/>
          <w:szCs w:val="20"/>
        </w:rPr>
      </w:pPr>
      <w:r w:rsidRPr="00D57733">
        <w:rPr>
          <w:rFonts w:ascii="Verdana" w:hAnsi="Verdana"/>
          <w:sz w:val="20"/>
          <w:szCs w:val="20"/>
        </w:rPr>
        <w:t>Please note that submission of this form via the internet is not secure and could be monitored by other parties.</w:t>
      </w:r>
    </w:p>
    <w:p w:rsidR="003A7B4A" w:rsidRPr="003A7B4A" w:rsidRDefault="003A7B4A" w:rsidP="00EC1676">
      <w:pPr>
        <w:rPr>
          <w:rStyle w:val="PageNumber"/>
          <w:rFonts w:ascii="Verdana" w:hAnsi="Verdana"/>
          <w:b/>
          <w:bCs/>
          <w:sz w:val="20"/>
          <w:szCs w:val="20"/>
        </w:rPr>
      </w:pPr>
    </w:p>
    <w:sectPr w:rsidR="003A7B4A" w:rsidRPr="003A7B4A" w:rsidSect="005352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560" w:bottom="1078" w:left="1560" w:header="180" w:footer="708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A5" w:rsidRDefault="00846BA5">
      <w:r>
        <w:separator/>
      </w:r>
    </w:p>
  </w:endnote>
  <w:endnote w:type="continuationSeparator" w:id="0">
    <w:p w:rsidR="00846BA5" w:rsidRDefault="0084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33" w:rsidRDefault="00D57733">
    <w:pPr>
      <w:pStyle w:val="Footer"/>
    </w:pPr>
    <w:r>
      <w:rPr>
        <w:rFonts w:ascii="Verdana" w:hAnsi="Verdana"/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E5EA186" wp14:editId="4F67756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98320" cy="114300"/>
              <wp:effectExtent l="0" t="0" r="8255" b="762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8320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="00022016" w:rsidRPr="000C705E" w:rsidRDefault="00022016" w:rsidP="00022016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OFFICIAL</w:t>
                          </w:r>
                        </w:p>
                        <w:p w:rsidR="00D57733" w:rsidRDefault="00022016" w:rsidP="00022016">
                          <w:pPr>
                            <w:jc w:val="center"/>
                          </w:pP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3" type="#_x0000_t202" style="position:absolute;margin-left:0;margin-top:0;width:141.6pt;height:9pt;z-index:-251646976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" filled="f" stroked="f" strokeweight=".5pt">
              <v:textbox style="mso-fit-shape-to-text:t" inset="0,0,0,0">
                <w:txbxContent>
                  <w:p w:rsidR="00022016" w:rsidRPr="000C705E" w:rsidRDefault="00022016" w:rsidP="00022016">
                    <w:pPr>
                      <w:jc w:val="center"/>
                      <w:rPr>
                        <w:rFonts w:ascii="Verdana" w:hAnsi="Verdan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OFFICIAL</w:t>
                    </w:r>
                  </w:p>
                  <w:p w:rsidR="00D57733" w:rsidRDefault="00022016" w:rsidP="00022016">
                    <w:pPr>
                      <w:jc w:val="center"/>
                    </w:pP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AA9" w:rsidRDefault="00D14448" w:rsidP="007B4AA9">
    <w:pPr>
      <w:pStyle w:val="Footer"/>
      <w:rPr>
        <w:rStyle w:val="PageNumber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022016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  <w:p w:rsidR="00742A7A" w:rsidRDefault="00A936F6" w:rsidP="00BE431C">
    <w:pPr>
      <w:pStyle w:val="Footer"/>
      <w:tabs>
        <w:tab w:val="clear" w:pos="4153"/>
        <w:tab w:val="clear" w:pos="8306"/>
        <w:tab w:val="right" w:pos="8460"/>
      </w:tabs>
      <w:ind w:left="1440" w:right="26"/>
    </w:pPr>
    <w:r>
      <w:rPr>
        <w:rStyle w:val="PageNumber"/>
      </w:rPr>
      <w:t>Public Complaint Form (v</w:t>
    </w:r>
    <w:r w:rsidR="00BE431C">
      <w:rPr>
        <w:rStyle w:val="PageNumber"/>
      </w:rPr>
      <w:t>9.1</w:t>
    </w:r>
    <w:r w:rsidR="00D14448">
      <w:rPr>
        <w:rStyle w:val="PageNumber"/>
      </w:rPr>
      <w:t>)</w:t>
    </w:r>
    <w:r w:rsidR="00D57733" w:rsidRPr="00D57733">
      <w:rPr>
        <w:rStyle w:val="PageNumber"/>
        <w:rFonts w:ascii="Verdana" w:hAnsi="Verdana"/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36873F6" wp14:editId="193577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98320" cy="114300"/>
              <wp:effectExtent l="0" t="0" r="8255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8320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="00022016" w:rsidRPr="000C705E" w:rsidRDefault="00022016" w:rsidP="00022016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OFFICIAL</w:t>
                          </w:r>
                        </w:p>
                        <w:p w:rsidR="00D57733" w:rsidRDefault="00022016" w:rsidP="00022016">
                          <w:pPr>
                            <w:jc w:val="center"/>
                          </w:pP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4" type="#_x0000_t202" style="position:absolute;left:0;text-align:left;margin-left:0;margin-top:0;width:141.6pt;height:9pt;z-index:-251651072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" filled="f" stroked="f" strokeweight=".5pt">
              <v:textbox style="mso-fit-shape-to-text:t" inset="0,0,0,0">
                <w:txbxContent>
                  <w:p w:rsidR="00022016" w:rsidRPr="000C705E" w:rsidRDefault="00022016" w:rsidP="00022016">
                    <w:pPr>
                      <w:jc w:val="center"/>
                      <w:rPr>
                        <w:rFonts w:ascii="Verdana" w:hAnsi="Verdan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OFFICIAL</w:t>
                    </w:r>
                  </w:p>
                  <w:p w:rsidR="00D57733" w:rsidRDefault="00022016" w:rsidP="00022016">
                    <w:pPr>
                      <w:jc w:val="center"/>
                    </w:pP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33" w:rsidRDefault="00D57733">
    <w:pPr>
      <w:pStyle w:val="Footer"/>
    </w:pPr>
    <w:r>
      <w:rPr>
        <w:rFonts w:ascii="Verdana" w:hAnsi="Verdana"/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130AACA" wp14:editId="4314AC9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98320" cy="114300"/>
              <wp:effectExtent l="0" t="0" r="8255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8320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="00022016" w:rsidRPr="000C705E" w:rsidRDefault="00022016" w:rsidP="00022016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OFFICIAL</w:t>
                          </w:r>
                        </w:p>
                        <w:p w:rsidR="00D57733" w:rsidRDefault="00022016" w:rsidP="00022016">
                          <w:pPr>
                            <w:jc w:val="center"/>
                          </w:pP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6" type="#_x0000_t202" style="position:absolute;margin-left:0;margin-top:0;width:141.6pt;height:9pt;z-index:-251649024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" filled="f" stroked="f" strokeweight=".5pt">
              <v:textbox style="mso-fit-shape-to-text:t" inset="0,0,0,0">
                <w:txbxContent>
                  <w:p w:rsidR="00022016" w:rsidRPr="000C705E" w:rsidRDefault="00022016" w:rsidP="00022016">
                    <w:pPr>
                      <w:jc w:val="center"/>
                      <w:rPr>
                        <w:rFonts w:ascii="Verdana" w:hAnsi="Verdan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OFFICIAL</w:t>
                    </w:r>
                  </w:p>
                  <w:p w:rsidR="00D57733" w:rsidRDefault="00022016" w:rsidP="00022016">
                    <w:pPr>
                      <w:jc w:val="center"/>
                    </w:pP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A5" w:rsidRDefault="00846BA5">
      <w:r>
        <w:separator/>
      </w:r>
    </w:p>
  </w:footnote>
  <w:footnote w:type="continuationSeparator" w:id="0">
    <w:p w:rsidR="00846BA5" w:rsidRDefault="00846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33" w:rsidRDefault="00D57733">
    <w:pPr>
      <w:pStyle w:val="Header"/>
    </w:pPr>
    <w:r>
      <w:rPr>
        <w:rFonts w:ascii="Verdana" w:hAnsi="Verdana"/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29A1928" wp14:editId="6CC3B37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798320" cy="114300"/>
              <wp:effectExtent l="0" t="0" r="8255" b="1079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8320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="00022016" w:rsidRPr="000C705E" w:rsidRDefault="00022016" w:rsidP="00022016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 w:fldLock="1"/>
                          </w:r>
                          <w:r>
                            <w:instrText xml:space="preserve"> DOCPROPERTY bjHeaderEvenTextBox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Pr="000C705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D57733" w:rsidRDefault="00022016" w:rsidP="00022016">
                          <w:pPr>
                            <w:jc w:val="center"/>
                          </w:pP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1" type="#_x0000_t202" style="position:absolute;margin-left:0;margin-top:0;width:141.6pt;height:9pt;z-index:-251653120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" filled="f" stroked="f" strokeweight=".5pt">
              <v:textbox style="mso-fit-shape-to-text:t" inset="0,0,0,0">
                <w:txbxContent>
                  <w:p w:rsidR="00022016" w:rsidRPr="000C705E" w:rsidRDefault="00022016" w:rsidP="00022016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 w:fldLock="1"/>
                    </w:r>
                    <w:r>
                      <w:instrText xml:space="preserve"> DOCPROPERTY bjHeaderEvenTextBox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Pr="000C705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</w:p>
                  <w:p w:rsidR="00D57733" w:rsidRDefault="00022016" w:rsidP="00022016">
                    <w:pPr>
                      <w:jc w:val="center"/>
                    </w:pP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A7A" w:rsidRDefault="00D14448">
    <w:pPr>
      <w:pStyle w:val="Header"/>
    </w:pPr>
    <w:r>
      <w:rPr>
        <w:rStyle w:val="PageNumber"/>
        <w:noProof/>
        <w:lang w:val="en-GB"/>
      </w:rPr>
      <w:drawing>
        <wp:inline distT="0" distB="0" distL="0" distR="0" wp14:anchorId="2AC82B28" wp14:editId="5C2C68FC">
          <wp:extent cx="2336841" cy="107634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CA partner black on white JPEG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41" cy="1076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E579DA">
      <w:rPr>
        <w:rFonts w:ascii="Verdana" w:hAnsi="Verdana"/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EC46204" wp14:editId="3EF0FE7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798320" cy="114300"/>
              <wp:effectExtent l="0" t="0" r="8255" b="1079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8320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="00022016" w:rsidRPr="000C705E" w:rsidRDefault="00022016" w:rsidP="00022016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 w:fldLock="1"/>
                          </w:r>
                          <w:r>
                            <w:instrText xml:space="preserve"> DOCPROPERTY bjHeaderPrimaryTextBox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Pr="000C705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579DA" w:rsidRDefault="00022016" w:rsidP="00022016">
                          <w:pPr>
                            <w:jc w:val="center"/>
                          </w:pP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0;margin-top:0;width:141.6pt;height:9pt;z-index:-251644928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" filled="f" stroked="f" strokeweight=".5pt">
              <v:textbox style="mso-fit-shape-to-text:t" inset="0,0,0,0">
                <w:txbxContent>
                  <w:p w:rsidR="00022016" w:rsidRPr="000C705E" w:rsidRDefault="00022016" w:rsidP="00022016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 w:fldLock="1"/>
                    </w:r>
                    <w:r>
                      <w:instrText xml:space="preserve"> DOCPROPERTY bjHeaderPrimaryTextBox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Pr="000C705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</w:p>
                  <w:p w:rsidR="00E579DA" w:rsidRDefault="00022016" w:rsidP="00022016">
                    <w:pPr>
                      <w:jc w:val="center"/>
                    </w:pP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33" w:rsidRDefault="00D57733">
    <w:pPr>
      <w:pStyle w:val="Header"/>
    </w:pPr>
    <w:r>
      <w:rPr>
        <w:rFonts w:ascii="Verdana" w:hAnsi="Verdana"/>
        <w:noProof/>
        <w:sz w:val="20"/>
        <w:szCs w:val="20"/>
        <w:lang w:val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2A97F7" wp14:editId="2614A5F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798320" cy="114300"/>
              <wp:effectExtent l="0" t="0" r="8255" b="1079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8320" cy="11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="00022016" w:rsidRPr="000C705E" w:rsidRDefault="00022016" w:rsidP="00022016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begin" w:fldLock="1"/>
                          </w:r>
                          <w:r>
                            <w:instrText xml:space="preserve"> DOCPROPERTY bjHeaderFirstTextBox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bdr w:val="none" w:sz="0" w:space="0" w:color="auto"/>
                              <w:lang w:val="en-GB"/>
                              <w14:textOutline w14:w="0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fldChar w:fldCharType="separate"/>
                          </w:r>
                          <w:r w:rsidRPr="000C705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D57733" w:rsidRDefault="00022016" w:rsidP="00022016">
                          <w:pPr>
                            <w:jc w:val="center"/>
                          </w:pPr>
                          <w:r w:rsidRPr="000C705E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0;margin-top:0;width:141.6pt;height:9pt;z-index:-251655168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" filled="f" stroked="f" strokeweight=".5pt">
              <v:textbox style="mso-fit-shape-to-text:t" inset="0,0,0,0">
                <w:txbxContent>
                  <w:p w:rsidR="00022016" w:rsidRPr="000C705E" w:rsidRDefault="00022016" w:rsidP="00022016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begin" w:fldLock="1"/>
                    </w:r>
                    <w:r>
                      <w:instrText xml:space="preserve"> DOCPROPERTY bjHeaderFirstTextBox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bdr w:val="none" w:sz="0" w:space="0" w:color="auto"/>
                        <w:lang w:val="en-GB"/>
                        <w14:textOutline w14:w="0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fldChar w:fldCharType="separate"/>
                    </w:r>
                    <w:r w:rsidRPr="000C705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</w:p>
                  <w:p w:rsidR="00D57733" w:rsidRDefault="00022016" w:rsidP="00022016">
                    <w:pPr>
                      <w:jc w:val="center"/>
                    </w:pPr>
                    <w:r w:rsidRPr="000C705E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9E"/>
    <w:multiLevelType w:val="hybridMultilevel"/>
    <w:tmpl w:val="34EE08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C75F9"/>
    <w:multiLevelType w:val="hybridMultilevel"/>
    <w:tmpl w:val="249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247B8"/>
    <w:multiLevelType w:val="hybridMultilevel"/>
    <w:tmpl w:val="9F1EB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42A7A"/>
    <w:rsid w:val="00006BFF"/>
    <w:rsid w:val="00022016"/>
    <w:rsid w:val="0005301D"/>
    <w:rsid w:val="0007645C"/>
    <w:rsid w:val="00095FD8"/>
    <w:rsid w:val="000C59E6"/>
    <w:rsid w:val="000C6450"/>
    <w:rsid w:val="000C705E"/>
    <w:rsid w:val="000E1BEE"/>
    <w:rsid w:val="00107329"/>
    <w:rsid w:val="0016540B"/>
    <w:rsid w:val="001A5FE8"/>
    <w:rsid w:val="001B2D40"/>
    <w:rsid w:val="001B4F49"/>
    <w:rsid w:val="001C4C51"/>
    <w:rsid w:val="00227653"/>
    <w:rsid w:val="00263C8A"/>
    <w:rsid w:val="00281F63"/>
    <w:rsid w:val="002C3CC1"/>
    <w:rsid w:val="00320BC6"/>
    <w:rsid w:val="00387031"/>
    <w:rsid w:val="003965F2"/>
    <w:rsid w:val="003A76DD"/>
    <w:rsid w:val="003A7B4A"/>
    <w:rsid w:val="003B33B7"/>
    <w:rsid w:val="003F724A"/>
    <w:rsid w:val="00403EBB"/>
    <w:rsid w:val="004612F4"/>
    <w:rsid w:val="004853DE"/>
    <w:rsid w:val="004911A2"/>
    <w:rsid w:val="004E3971"/>
    <w:rsid w:val="004F71BD"/>
    <w:rsid w:val="00501FFC"/>
    <w:rsid w:val="00520DA2"/>
    <w:rsid w:val="005352F7"/>
    <w:rsid w:val="00542055"/>
    <w:rsid w:val="00544E62"/>
    <w:rsid w:val="00545E94"/>
    <w:rsid w:val="0056629E"/>
    <w:rsid w:val="00592E5A"/>
    <w:rsid w:val="005A0146"/>
    <w:rsid w:val="005A25D6"/>
    <w:rsid w:val="005A432D"/>
    <w:rsid w:val="005D424E"/>
    <w:rsid w:val="005F145B"/>
    <w:rsid w:val="00606EA4"/>
    <w:rsid w:val="00616353"/>
    <w:rsid w:val="006541BA"/>
    <w:rsid w:val="006638AC"/>
    <w:rsid w:val="006657DB"/>
    <w:rsid w:val="006C2EE6"/>
    <w:rsid w:val="006D3552"/>
    <w:rsid w:val="006F045A"/>
    <w:rsid w:val="006F68E8"/>
    <w:rsid w:val="00732BA5"/>
    <w:rsid w:val="00742A7A"/>
    <w:rsid w:val="00752BC9"/>
    <w:rsid w:val="00762776"/>
    <w:rsid w:val="007A31BB"/>
    <w:rsid w:val="007B4AA9"/>
    <w:rsid w:val="008352F5"/>
    <w:rsid w:val="00841D24"/>
    <w:rsid w:val="00846BA5"/>
    <w:rsid w:val="008530F5"/>
    <w:rsid w:val="00865B34"/>
    <w:rsid w:val="00866DD6"/>
    <w:rsid w:val="00892B8D"/>
    <w:rsid w:val="008D405C"/>
    <w:rsid w:val="008F317E"/>
    <w:rsid w:val="00915FB7"/>
    <w:rsid w:val="0092330C"/>
    <w:rsid w:val="00923BAE"/>
    <w:rsid w:val="00935A5D"/>
    <w:rsid w:val="009B2888"/>
    <w:rsid w:val="009D0FF2"/>
    <w:rsid w:val="009F090D"/>
    <w:rsid w:val="009F6FB8"/>
    <w:rsid w:val="00A002E4"/>
    <w:rsid w:val="00A15522"/>
    <w:rsid w:val="00A258FD"/>
    <w:rsid w:val="00A412A6"/>
    <w:rsid w:val="00A41B84"/>
    <w:rsid w:val="00A715E1"/>
    <w:rsid w:val="00A75682"/>
    <w:rsid w:val="00A936F6"/>
    <w:rsid w:val="00AC5EBA"/>
    <w:rsid w:val="00B26CE9"/>
    <w:rsid w:val="00B47FE4"/>
    <w:rsid w:val="00B565ED"/>
    <w:rsid w:val="00B9282D"/>
    <w:rsid w:val="00B95439"/>
    <w:rsid w:val="00BE431C"/>
    <w:rsid w:val="00BE5D77"/>
    <w:rsid w:val="00C260F1"/>
    <w:rsid w:val="00C30CDE"/>
    <w:rsid w:val="00C361DA"/>
    <w:rsid w:val="00C4025F"/>
    <w:rsid w:val="00C47EA0"/>
    <w:rsid w:val="00C83B9B"/>
    <w:rsid w:val="00CE37E8"/>
    <w:rsid w:val="00CF194F"/>
    <w:rsid w:val="00CF7153"/>
    <w:rsid w:val="00CF7934"/>
    <w:rsid w:val="00D141D5"/>
    <w:rsid w:val="00D14448"/>
    <w:rsid w:val="00D223EE"/>
    <w:rsid w:val="00D57733"/>
    <w:rsid w:val="00D66AD6"/>
    <w:rsid w:val="00E460EF"/>
    <w:rsid w:val="00E5781D"/>
    <w:rsid w:val="00E579DA"/>
    <w:rsid w:val="00E8302A"/>
    <w:rsid w:val="00EC1676"/>
    <w:rsid w:val="00EC3C0B"/>
    <w:rsid w:val="00EE2A2D"/>
    <w:rsid w:val="00F26E40"/>
    <w:rsid w:val="00F8403C"/>
    <w:rsid w:val="00FC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Arial" w:eastAsia="Arial" w:hAnsi="Arial" w:cs="Arial"/>
      <w:color w:val="000000"/>
      <w:sz w:val="14"/>
      <w:szCs w:val="1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14"/>
      <w:szCs w:val="14"/>
      <w:u w:color="000000"/>
      <w:lang w:val="en-US"/>
    </w:rPr>
  </w:style>
  <w:style w:type="character" w:styleId="PageNumber">
    <w:name w:val="page number"/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14"/>
      <w:szCs w:val="1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33"/>
    <w:rPr>
      <w:rFonts w:ascii="Tahoma" w:eastAsia="Arial" w:hAnsi="Tahoma" w:cs="Tahoma"/>
      <w:color w:val="000000"/>
      <w:sz w:val="16"/>
      <w:szCs w:val="1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EE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0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D40"/>
    <w:rPr>
      <w:rFonts w:ascii="Arial" w:eastAsia="Arial" w:hAnsi="Arial" w:cs="Arial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D40"/>
    <w:rPr>
      <w:rFonts w:ascii="Arial" w:eastAsia="Arial" w:hAnsi="Arial" w:cs="Arial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5352F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Arial" w:eastAsia="Arial" w:hAnsi="Arial" w:cs="Arial"/>
      <w:color w:val="000000"/>
      <w:sz w:val="14"/>
      <w:szCs w:val="1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14"/>
      <w:szCs w:val="14"/>
      <w:u w:color="000000"/>
      <w:lang w:val="en-US"/>
    </w:rPr>
  </w:style>
  <w:style w:type="character" w:styleId="PageNumber">
    <w:name w:val="page number"/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14"/>
      <w:szCs w:val="1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33"/>
    <w:rPr>
      <w:rFonts w:ascii="Tahoma" w:eastAsia="Arial" w:hAnsi="Tahoma" w:cs="Tahoma"/>
      <w:color w:val="000000"/>
      <w:sz w:val="16"/>
      <w:szCs w:val="1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EE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0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D40"/>
    <w:rPr>
      <w:rFonts w:ascii="Arial" w:eastAsia="Arial" w:hAnsi="Arial" w:cs="Arial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D40"/>
    <w:rPr>
      <w:rFonts w:ascii="Arial" w:eastAsia="Arial" w:hAnsi="Arial" w:cs="Arial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5352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mailto:nationalcrimeagency.complaints@nca.gov.u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327ca096-cb7a-4318-8957-25485b441199" origin="userSelected">
  <element uid="4501e30f-801b-47d4-a111-f99bd04076a2" value=""/>
  <element uid="c4fe7354-9cb4-47ef-8d56-184d2184c452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F535-1C79-4674-BF62-45CA9B75E1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327DDF3-00A0-4F3A-ACA5-7034F5F1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C0370B40</Template>
  <TotalTime>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Authority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ELLWOOD, Samantha</dc:creator>
  <cp:keywords>OFFICIAL</cp:keywords>
  <cp:lastModifiedBy>ELLWOOD, Samantha</cp:lastModifiedBy>
  <cp:revision>2</cp:revision>
  <dcterms:created xsi:type="dcterms:W3CDTF">2022-10-17T15:46:00Z</dcterms:created>
  <dcterms:modified xsi:type="dcterms:W3CDTF">2022-10-17T15:46:00Z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c05d68f4-ed35-40fa-b5ae-1c13eaaf2f1a</vt:lpwstr>
  </property>
  <property fmtid="{D5CDD505-2E9C-101B-9397-08002B2CF9AE}" pid="3" name="bjSaver">
    <vt:lpwstr>UEDJ8mU2RZ87wgFLlZTLOUxr0CuK26vP</vt:lpwstr>
  </property>
  <property fmtid="{D5CDD505-2E9C-101B-9397-08002B2CF9AE}" pid="4" name="N-BO-ID">
    <vt:lpwstr>4bb19c83-8794-4386-af57-03351650a751</vt:lpwstr>
  </property>
  <property fmtid="{D5CDD505-2E9C-101B-9397-08002B2CF9AE}" pid="5" name="bjClsUserRVM">
    <vt:lpwstr>[]</vt:lpwstr>
  </property>
  <property fmtid="{D5CDD505-2E9C-101B-9397-08002B2CF9AE}" pid="6" name="bjHeaderPrimaryTextBox">
    <vt:lpwstr> _x000d_
OFFICIAL</vt:lpwstr>
  </property>
  <property fmtid="{D5CDD505-2E9C-101B-9397-08002B2CF9AE}" pid="7" name="bjHeaderFirstTextBox">
    <vt:lpwstr> _x000d_
OFFICIAL</vt:lpwstr>
  </property>
  <property fmtid="{D5CDD505-2E9C-101B-9397-08002B2CF9AE}" pid="8" name="bjHeaderEvenTextBox">
    <vt:lpwstr> _x000d_
OFFICIAL</vt:lpwstr>
  </property>
  <property fmtid="{D5CDD505-2E9C-101B-9397-08002B2CF9AE}" pid="9" name="bjFooterPrimaryTextBox">
    <vt:lpwstr>OFFICIAL_x000d_
 </vt:lpwstr>
  </property>
  <property fmtid="{D5CDD505-2E9C-101B-9397-08002B2CF9AE}" pid="10" name="bjFooterFirstTextBox">
    <vt:lpwstr>OFFICIAL_x000d_
 </vt:lpwstr>
  </property>
  <property fmtid="{D5CDD505-2E9C-101B-9397-08002B2CF9AE}" pid="11" name="bjFooterEvenTextBox">
    <vt:lpwstr>OFFICIAL_x000d_
 </vt:lpwstr>
  </property>
  <property fmtid="{D5CDD505-2E9C-101B-9397-08002B2CF9AE}" pid="12" name="bjDocumentLabelXML">
    <vt:lpwstr>&lt;?xml version="1.0" encoding="us-ascii"?&gt;&lt;sisl xmlns:xsi="http://www.w3.org/2001/XMLSchema-instance" xmlns:xsd="http://www.w3.org/2001/XMLSchema" sislVersion="0" policy="327ca096-cb7a-4318-8957-25485b441199" origin="userSelected" xmlns="http://www.boldonj</vt:lpwstr>
  </property>
  <property fmtid="{D5CDD505-2E9C-101B-9397-08002B2CF9AE}" pid="13" name="bjDocumentLabelXML-0">
    <vt:lpwstr>ames.com/2008/01/sie/internal/label"&gt;&lt;element uid="4501e30f-801b-47d4-a111-f99bd04076a2" value="" /&gt;&lt;element uid="c4fe7354-9cb4-47ef-8d56-184d2184c452" value="" /&gt;&lt;/sisl&gt;</vt:lpwstr>
  </property>
  <property fmtid="{D5CDD505-2E9C-101B-9397-08002B2CF9AE}" pid="14" name="bjDocumentSecurityLabel">
    <vt:lpwstr>OFFICIAL -- 4bb19c83-8794-4386-af57-03351650a751</vt:lpwstr>
  </property>
  <property fmtid="{D5CDD505-2E9C-101B-9397-08002B2CF9AE}" pid="15" name="N-Classification-ID">
    <vt:lpwstr>69317c31-0511-4d66-a8ed-77db756f4747 </vt:lpwstr>
  </property>
  <property fmtid="{D5CDD505-2E9C-101B-9397-08002B2CF9AE}" pid="16" name="N-Classification">
    <vt:lpwstr>OFFICIAL</vt:lpwstr>
  </property>
</Properties>
</file>